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450BB97" w14:textId="77777777" w:rsidR="00ED03A0" w:rsidRPr="003C7B96" w:rsidRDefault="006131D4" w:rsidP="008F2D07">
      <w:pPr>
        <w:pStyle w:val="Title"/>
        <w:rPr>
          <w:rFonts w:ascii="Tahoma" w:hAnsi="Tahoma" w:cs="Tahoma"/>
          <w:sz w:val="20"/>
          <w:szCs w:val="20"/>
        </w:rPr>
      </w:pPr>
      <w:r w:rsidRPr="000F5EA2">
        <w:rPr>
          <w:noProof/>
        </w:rPr>
        <w:drawing>
          <wp:inline distT="0" distB="0" distL="0" distR="0" wp14:anchorId="0A3615CB" wp14:editId="57EEBB20">
            <wp:extent cx="2662289" cy="739240"/>
            <wp:effectExtent l="0" t="0" r="508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674887" cy="742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94FB1" w14:textId="77777777" w:rsidR="003C7B96" w:rsidRDefault="003C7B96" w:rsidP="008F2D07">
      <w:pPr>
        <w:pStyle w:val="Title"/>
        <w:rPr>
          <w:rFonts w:ascii="Tahoma" w:hAnsi="Tahoma" w:cs="Tahoma"/>
          <w:sz w:val="32"/>
        </w:rPr>
      </w:pPr>
    </w:p>
    <w:p w14:paraId="49B33036" w14:textId="77777777" w:rsidR="000612B0" w:rsidRPr="003C7B96" w:rsidRDefault="00D14F6F" w:rsidP="008F2D07">
      <w:pPr>
        <w:pStyle w:val="Title"/>
        <w:rPr>
          <w:rFonts w:ascii="Tahoma" w:hAnsi="Tahoma" w:cs="Tahoma"/>
          <w:sz w:val="32"/>
        </w:rPr>
      </w:pPr>
      <w:r w:rsidRPr="003C7B96">
        <w:rPr>
          <w:rFonts w:ascii="Tahoma" w:hAnsi="Tahoma" w:cs="Tahoma"/>
          <w:sz w:val="32"/>
        </w:rPr>
        <w:t>APPLICATION FOR FOSTER HOME VERIFICATION</w:t>
      </w:r>
    </w:p>
    <w:p w14:paraId="7A4D6BA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07278597" w14:textId="4611FBE2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="0034123A">
        <w:rPr>
          <w:rFonts w:ascii="Tahoma" w:hAnsi="Tahoma" w:cs="Tahoma"/>
          <w:sz w:val="20"/>
          <w:szCs w:val="20"/>
          <w:u w:val="single"/>
        </w:rPr>
        <w:t xml:space="preserve">                                                         </w:t>
      </w:r>
      <w:r w:rsidR="0088379D">
        <w:rPr>
          <w:rFonts w:ascii="Tahoma" w:hAnsi="Tahoma" w:cs="Tahoma"/>
          <w:sz w:val="20"/>
          <w:szCs w:val="20"/>
          <w:u w:val="single"/>
        </w:rPr>
        <w:t xml:space="preserve">                      </w:t>
      </w:r>
      <w:r w:rsidRPr="003C7B96">
        <w:rPr>
          <w:rFonts w:ascii="Tahoma" w:hAnsi="Tahoma" w:cs="Tahoma"/>
          <w:sz w:val="20"/>
          <w:szCs w:val="20"/>
        </w:rPr>
        <w:t>I/We am/are interested in family foster home certification</w:t>
      </w:r>
    </w:p>
    <w:p w14:paraId="123CB40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DD2E634" w14:textId="77777777" w:rsidR="000612B0" w:rsidRPr="003C7B96" w:rsidRDefault="000612B0">
      <w:pPr>
        <w:pStyle w:val="Heading2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Section I: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Identifying Information</w:t>
      </w:r>
    </w:p>
    <w:p w14:paraId="5ED6302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(Please submit a copy of your driver’s license and social security card with this application as verification.)</w:t>
      </w:r>
    </w:p>
    <w:p w14:paraId="5A03460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AA1606A" w14:textId="77777777" w:rsidR="000612B0" w:rsidRPr="003C7B96" w:rsidRDefault="000612B0">
      <w:pPr>
        <w:pStyle w:val="Heading1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Parent#1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Parent #2</w:t>
      </w:r>
    </w:p>
    <w:tbl>
      <w:tblPr>
        <w:tblW w:w="107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148"/>
        <w:gridCol w:w="396"/>
        <w:gridCol w:w="5184"/>
      </w:tblGrid>
      <w:tr w:rsidR="000612B0" w:rsidRPr="003C7B96" w14:paraId="08689C1D" w14:textId="77777777">
        <w:trPr>
          <w:jc w:val="center"/>
        </w:trPr>
        <w:tc>
          <w:tcPr>
            <w:tcW w:w="5148" w:type="dxa"/>
          </w:tcPr>
          <w:p w14:paraId="2BFCAA5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Name of Parent (Last, First, Mi, Original)</w:t>
            </w:r>
          </w:p>
          <w:p w14:paraId="17205BD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4F6F5D4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96" w:type="dxa"/>
            <w:tcBorders>
              <w:top w:val="nil"/>
              <w:bottom w:val="nil"/>
            </w:tcBorders>
          </w:tcPr>
          <w:p w14:paraId="7E5B674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184" w:type="dxa"/>
          </w:tcPr>
          <w:p w14:paraId="1395145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Name of Parent (Last, First, Mi, Original)</w:t>
            </w:r>
          </w:p>
          <w:p w14:paraId="593AEF0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44F1B99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283F1889" w14:textId="77777777">
        <w:trPr>
          <w:jc w:val="center"/>
        </w:trPr>
        <w:tc>
          <w:tcPr>
            <w:tcW w:w="5148" w:type="dxa"/>
          </w:tcPr>
          <w:p w14:paraId="3039ACF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Social Security Number</w:t>
            </w:r>
          </w:p>
          <w:p w14:paraId="2FAE8FC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96" w:type="dxa"/>
            <w:tcBorders>
              <w:top w:val="nil"/>
              <w:bottom w:val="nil"/>
            </w:tcBorders>
          </w:tcPr>
          <w:p w14:paraId="56CE704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184" w:type="dxa"/>
          </w:tcPr>
          <w:p w14:paraId="48B71DD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Social Security Number</w:t>
            </w:r>
          </w:p>
          <w:p w14:paraId="340112E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7DB98C41" w14:textId="77777777">
        <w:trPr>
          <w:jc w:val="center"/>
        </w:trPr>
        <w:tc>
          <w:tcPr>
            <w:tcW w:w="5148" w:type="dxa"/>
          </w:tcPr>
          <w:p w14:paraId="179D19D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 of Birth:                        AGE:</w:t>
            </w:r>
          </w:p>
        </w:tc>
        <w:tc>
          <w:tcPr>
            <w:tcW w:w="396" w:type="dxa"/>
            <w:tcBorders>
              <w:top w:val="nil"/>
              <w:bottom w:val="nil"/>
            </w:tcBorders>
          </w:tcPr>
          <w:p w14:paraId="00F4E6F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184" w:type="dxa"/>
          </w:tcPr>
          <w:p w14:paraId="4E4D120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 of Birth:                        AGE:</w:t>
            </w:r>
          </w:p>
        </w:tc>
      </w:tr>
      <w:tr w:rsidR="000612B0" w:rsidRPr="003C7B96" w14:paraId="56FD2941" w14:textId="77777777">
        <w:trPr>
          <w:jc w:val="center"/>
        </w:trPr>
        <w:tc>
          <w:tcPr>
            <w:tcW w:w="5148" w:type="dxa"/>
          </w:tcPr>
          <w:p w14:paraId="52468CA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  <w:u w:val="single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Home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</w:t>
            </w:r>
          </w:p>
          <w:p w14:paraId="778DCF6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Work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</w:t>
            </w:r>
          </w:p>
          <w:p w14:paraId="165BB21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Cell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______________________</w:t>
            </w:r>
          </w:p>
          <w:p w14:paraId="56CBCB09" w14:textId="77777777" w:rsidR="000612B0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Emergency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Number:_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</w:t>
            </w:r>
          </w:p>
          <w:p w14:paraId="6338F853" w14:textId="77777777" w:rsidR="007E00C2" w:rsidRPr="003C7B96" w:rsidRDefault="007E00C2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Email Address: _________________________</w:t>
            </w:r>
          </w:p>
        </w:tc>
        <w:tc>
          <w:tcPr>
            <w:tcW w:w="396" w:type="dxa"/>
            <w:tcBorders>
              <w:top w:val="nil"/>
              <w:bottom w:val="nil"/>
            </w:tcBorders>
          </w:tcPr>
          <w:p w14:paraId="1B9B831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184" w:type="dxa"/>
          </w:tcPr>
          <w:p w14:paraId="3801A5C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  <w:u w:val="single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Home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</w:t>
            </w:r>
          </w:p>
          <w:p w14:paraId="3241D6F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Work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</w:t>
            </w:r>
          </w:p>
          <w:p w14:paraId="22E10F3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Cell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Phone:_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______________________</w:t>
            </w:r>
          </w:p>
          <w:p w14:paraId="2F105A2A" w14:textId="77777777" w:rsidR="000612B0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Emergency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Number:_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</w:t>
            </w:r>
          </w:p>
          <w:p w14:paraId="215FB9CD" w14:textId="77777777" w:rsidR="007E00C2" w:rsidRDefault="007E00C2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t>Email Address: _________________________</w:t>
            </w:r>
          </w:p>
          <w:p w14:paraId="7067BE51" w14:textId="77777777" w:rsidR="007E00C2" w:rsidRPr="003C7B96" w:rsidRDefault="007E00C2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7C7ED0F1" w14:textId="77777777">
        <w:trPr>
          <w:jc w:val="center"/>
        </w:trPr>
        <w:tc>
          <w:tcPr>
            <w:tcW w:w="5148" w:type="dxa"/>
          </w:tcPr>
          <w:p w14:paraId="492477F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Marital Status (check one)</w:t>
            </w:r>
          </w:p>
          <w:p w14:paraId="171AC79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___Married (date)__________________</w:t>
            </w:r>
          </w:p>
          <w:p w14:paraId="7967168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Place of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Marriage:_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</w:t>
            </w:r>
          </w:p>
          <w:p w14:paraId="02D77DB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___Single             ___Widowed</w:t>
            </w:r>
          </w:p>
          <w:p w14:paraId="1FFE1B4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___Divorced         ___Separated</w:t>
            </w:r>
          </w:p>
          <w:p w14:paraId="7268AE0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___Previously Married (check one)</w:t>
            </w:r>
          </w:p>
          <w:p w14:paraId="34E87D4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          ___ Yes      ___No</w:t>
            </w:r>
          </w:p>
          <w:p w14:paraId="561C1FD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H.S. Diploma or GED: ___ (provide copy)</w:t>
            </w:r>
          </w:p>
        </w:tc>
        <w:tc>
          <w:tcPr>
            <w:tcW w:w="396" w:type="dxa"/>
            <w:tcBorders>
              <w:top w:val="nil"/>
              <w:bottom w:val="nil"/>
            </w:tcBorders>
          </w:tcPr>
          <w:p w14:paraId="0FFE09F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184" w:type="dxa"/>
          </w:tcPr>
          <w:p w14:paraId="1FD03B0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Marital Status (check one)</w:t>
            </w:r>
          </w:p>
          <w:p w14:paraId="1275DC5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___Married (date)__________________</w:t>
            </w:r>
          </w:p>
          <w:p w14:paraId="4E92595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Place of </w:t>
            </w:r>
            <w:proofErr w:type="gramStart"/>
            <w:r w:rsidRPr="003C7B96">
              <w:rPr>
                <w:rFonts w:ascii="Tahoma" w:hAnsi="Tahoma" w:cs="Tahoma"/>
                <w:sz w:val="20"/>
                <w:szCs w:val="20"/>
              </w:rPr>
              <w:t>Marriage:_</w:t>
            </w:r>
            <w:proofErr w:type="gramEnd"/>
            <w:r w:rsidRPr="003C7B96">
              <w:rPr>
                <w:rFonts w:ascii="Tahoma" w:hAnsi="Tahoma" w:cs="Tahoma"/>
                <w:sz w:val="20"/>
                <w:szCs w:val="20"/>
              </w:rPr>
              <w:t>_________________</w:t>
            </w:r>
          </w:p>
          <w:p w14:paraId="5F7AE5E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___Single             ___Widowed</w:t>
            </w:r>
          </w:p>
          <w:p w14:paraId="08D2B3B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___Divorced         ___Separated</w:t>
            </w:r>
          </w:p>
          <w:p w14:paraId="1644994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___Previously Married (check one)</w:t>
            </w:r>
          </w:p>
          <w:p w14:paraId="60B8AB3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          ___ Yes      ___No</w:t>
            </w:r>
          </w:p>
          <w:p w14:paraId="278DD4FF" w14:textId="77777777" w:rsidR="000612B0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H.S. Diploma or GED: ___ (provide copy)</w:t>
            </w:r>
          </w:p>
          <w:p w14:paraId="0730F6F5" w14:textId="77777777" w:rsidR="007E00C2" w:rsidRPr="003C7B96" w:rsidRDefault="007E00C2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2822B9B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73C822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Has either parent lived out of Texas in the past 10 years?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 Yes      ___No</w:t>
      </w:r>
    </w:p>
    <w:p w14:paraId="475A84C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76A4F2B3" w14:textId="77777777" w:rsidR="000612B0" w:rsidRPr="003C7B96" w:rsidRDefault="000612B0">
      <w:pPr>
        <w:pStyle w:val="BodyText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 xml:space="preserve">*** TEXAS REQUIRES YOUR ADDRESS/RESIDENCE INFORMATION FOR THE LAST </w:t>
      </w:r>
      <w:r w:rsidR="00D14F6F" w:rsidRPr="003C7B96">
        <w:rPr>
          <w:rFonts w:ascii="Tahoma" w:hAnsi="Tahoma" w:cs="Tahoma"/>
          <w:sz w:val="20"/>
          <w:szCs w:val="20"/>
        </w:rPr>
        <w:t>10 YEARS</w:t>
      </w:r>
      <w:r w:rsidRPr="003C7B96">
        <w:rPr>
          <w:rFonts w:ascii="Tahoma" w:hAnsi="Tahoma" w:cs="Tahoma"/>
          <w:sz w:val="20"/>
          <w:szCs w:val="20"/>
        </w:rPr>
        <w:t>***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96"/>
        <w:gridCol w:w="1595"/>
        <w:gridCol w:w="2697"/>
        <w:gridCol w:w="2702"/>
      </w:tblGrid>
      <w:tr w:rsidR="000612B0" w:rsidRPr="003C7B96" w14:paraId="20FF75C8" w14:textId="77777777">
        <w:trPr>
          <w:cantSplit/>
        </w:trPr>
        <w:tc>
          <w:tcPr>
            <w:tcW w:w="5508" w:type="dxa"/>
            <w:gridSpan w:val="2"/>
          </w:tcPr>
          <w:p w14:paraId="30FFBB8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Current Street Address:</w:t>
            </w:r>
          </w:p>
          <w:p w14:paraId="5DC9351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B062BB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  <w:gridSpan w:val="2"/>
          </w:tcPr>
          <w:p w14:paraId="06C7D11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Dates of residence at this address:</w:t>
            </w:r>
          </w:p>
          <w:p w14:paraId="3AAD2F6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From ____________ To ___________</w:t>
            </w:r>
          </w:p>
        </w:tc>
      </w:tr>
      <w:tr w:rsidR="000612B0" w:rsidRPr="003C7B96" w14:paraId="761C1518" w14:textId="77777777">
        <w:tc>
          <w:tcPr>
            <w:tcW w:w="3888" w:type="dxa"/>
          </w:tcPr>
          <w:p w14:paraId="03562F7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City:</w:t>
            </w:r>
          </w:p>
          <w:p w14:paraId="1C675F0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44B4E92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6B62638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State:</w:t>
            </w:r>
          </w:p>
        </w:tc>
        <w:tc>
          <w:tcPr>
            <w:tcW w:w="2754" w:type="dxa"/>
          </w:tcPr>
          <w:p w14:paraId="3891E9E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Zip Code:</w:t>
            </w:r>
          </w:p>
        </w:tc>
        <w:tc>
          <w:tcPr>
            <w:tcW w:w="2754" w:type="dxa"/>
          </w:tcPr>
          <w:p w14:paraId="50C6CFB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County:</w:t>
            </w:r>
          </w:p>
        </w:tc>
      </w:tr>
      <w:tr w:rsidR="000612B0" w:rsidRPr="003C7B96" w14:paraId="7AD3D9BC" w14:textId="77777777">
        <w:trPr>
          <w:cantSplit/>
        </w:trPr>
        <w:tc>
          <w:tcPr>
            <w:tcW w:w="5508" w:type="dxa"/>
            <w:gridSpan w:val="2"/>
          </w:tcPr>
          <w:p w14:paraId="2E62239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Previous Street Address:</w:t>
            </w:r>
          </w:p>
          <w:p w14:paraId="05FC4B0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3AD6DFA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  <w:gridSpan w:val="2"/>
          </w:tcPr>
          <w:p w14:paraId="604DCAA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Dates of residence at this address:</w:t>
            </w:r>
          </w:p>
          <w:p w14:paraId="2365289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From ____________ To ___________</w:t>
            </w:r>
          </w:p>
        </w:tc>
      </w:tr>
      <w:tr w:rsidR="000612B0" w:rsidRPr="003C7B96" w14:paraId="67D0F550" w14:textId="77777777">
        <w:tc>
          <w:tcPr>
            <w:tcW w:w="3888" w:type="dxa"/>
          </w:tcPr>
          <w:p w14:paraId="2C55052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City:</w:t>
            </w:r>
          </w:p>
          <w:p w14:paraId="54B436D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20A87F0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7B1D9D0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State:</w:t>
            </w:r>
          </w:p>
        </w:tc>
        <w:tc>
          <w:tcPr>
            <w:tcW w:w="2754" w:type="dxa"/>
          </w:tcPr>
          <w:p w14:paraId="3A1E414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Zip Code:</w:t>
            </w:r>
          </w:p>
        </w:tc>
        <w:tc>
          <w:tcPr>
            <w:tcW w:w="2754" w:type="dxa"/>
          </w:tcPr>
          <w:p w14:paraId="35BB26E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County:</w:t>
            </w:r>
          </w:p>
        </w:tc>
      </w:tr>
      <w:tr w:rsidR="000612B0" w:rsidRPr="003C7B96" w14:paraId="588C2215" w14:textId="77777777">
        <w:trPr>
          <w:cantSplit/>
        </w:trPr>
        <w:tc>
          <w:tcPr>
            <w:tcW w:w="5508" w:type="dxa"/>
            <w:gridSpan w:val="2"/>
          </w:tcPr>
          <w:p w14:paraId="565FE62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Street Address Prior to Address Above:</w:t>
            </w:r>
          </w:p>
          <w:p w14:paraId="380CB20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5A16337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  <w:gridSpan w:val="2"/>
          </w:tcPr>
          <w:p w14:paraId="20C171A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Dates of residence at this address:</w:t>
            </w:r>
          </w:p>
          <w:p w14:paraId="38315B6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From ____________ To ___________</w:t>
            </w:r>
          </w:p>
        </w:tc>
      </w:tr>
      <w:tr w:rsidR="000612B0" w:rsidRPr="003C7B96" w14:paraId="226A696B" w14:textId="77777777">
        <w:tc>
          <w:tcPr>
            <w:tcW w:w="3888" w:type="dxa"/>
          </w:tcPr>
          <w:p w14:paraId="3F978E9D" w14:textId="77777777" w:rsidR="00CF0805" w:rsidRDefault="00CF0805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13046B27" w14:textId="519AED89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lastRenderedPageBreak/>
              <w:t>City:</w:t>
            </w:r>
          </w:p>
          <w:p w14:paraId="2B8F83B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3BBE024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231D6E2B" w14:textId="77777777" w:rsidR="00CF0805" w:rsidRDefault="00CF0805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36AAACD" w14:textId="344701D1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lastRenderedPageBreak/>
              <w:t>State:</w:t>
            </w:r>
          </w:p>
        </w:tc>
        <w:tc>
          <w:tcPr>
            <w:tcW w:w="2754" w:type="dxa"/>
          </w:tcPr>
          <w:p w14:paraId="2894CB95" w14:textId="77777777" w:rsidR="00CF0805" w:rsidRDefault="00CF0805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2E272CC0" w14:textId="3B1826C9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lastRenderedPageBreak/>
              <w:t>Zip Code:</w:t>
            </w:r>
          </w:p>
        </w:tc>
        <w:tc>
          <w:tcPr>
            <w:tcW w:w="2754" w:type="dxa"/>
          </w:tcPr>
          <w:p w14:paraId="56ED2AB8" w14:textId="77777777" w:rsidR="00CF0805" w:rsidRDefault="00CF0805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2FEC9705" w14:textId="6F52CF72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lastRenderedPageBreak/>
              <w:t>County:</w:t>
            </w:r>
          </w:p>
        </w:tc>
      </w:tr>
      <w:tr w:rsidR="000612B0" w:rsidRPr="003C7B96" w14:paraId="6420557B" w14:textId="77777777">
        <w:trPr>
          <w:cantSplit/>
        </w:trPr>
        <w:tc>
          <w:tcPr>
            <w:tcW w:w="5508" w:type="dxa"/>
            <w:gridSpan w:val="2"/>
          </w:tcPr>
          <w:p w14:paraId="675AF61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Street Address Prior to Address Above:</w:t>
            </w:r>
          </w:p>
          <w:p w14:paraId="27A0212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4525C47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  <w:gridSpan w:val="2"/>
          </w:tcPr>
          <w:p w14:paraId="54EEF28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Dates of residence at this address:</w:t>
            </w:r>
          </w:p>
          <w:p w14:paraId="6DDA209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From ____________ To ___________</w:t>
            </w:r>
          </w:p>
        </w:tc>
      </w:tr>
      <w:tr w:rsidR="000612B0" w:rsidRPr="003C7B96" w14:paraId="64D20E6C" w14:textId="77777777">
        <w:tc>
          <w:tcPr>
            <w:tcW w:w="3888" w:type="dxa"/>
          </w:tcPr>
          <w:p w14:paraId="477C44C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City:</w:t>
            </w:r>
          </w:p>
          <w:p w14:paraId="05681C4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611A54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6DFEC50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State:</w:t>
            </w:r>
          </w:p>
        </w:tc>
        <w:tc>
          <w:tcPr>
            <w:tcW w:w="2754" w:type="dxa"/>
          </w:tcPr>
          <w:p w14:paraId="61D9596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Zip Code:</w:t>
            </w:r>
          </w:p>
        </w:tc>
        <w:tc>
          <w:tcPr>
            <w:tcW w:w="2754" w:type="dxa"/>
          </w:tcPr>
          <w:p w14:paraId="6A47F01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County:</w:t>
            </w:r>
          </w:p>
        </w:tc>
      </w:tr>
    </w:tbl>
    <w:p w14:paraId="6980394C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</w:p>
    <w:p w14:paraId="7723004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II:</w:t>
      </w:r>
      <w:r w:rsidRPr="003C7B96">
        <w:rPr>
          <w:rFonts w:ascii="Tahoma" w:hAnsi="Tahoma" w:cs="Tahoma"/>
          <w:b/>
          <w:sz w:val="20"/>
          <w:szCs w:val="20"/>
        </w:rPr>
        <w:tab/>
        <w:t>Members of Household</w:t>
      </w:r>
      <w:r w:rsidRPr="003C7B96">
        <w:rPr>
          <w:rFonts w:ascii="Tahoma" w:hAnsi="Tahoma" w:cs="Tahoma"/>
          <w:sz w:val="20"/>
          <w:szCs w:val="20"/>
        </w:rPr>
        <w:t xml:space="preserve"> (include </w:t>
      </w:r>
      <w:r w:rsidRPr="003C7B96">
        <w:rPr>
          <w:rFonts w:ascii="Tahoma" w:hAnsi="Tahoma" w:cs="Tahoma"/>
          <w:b/>
          <w:i/>
          <w:sz w:val="20"/>
          <w:szCs w:val="20"/>
        </w:rPr>
        <w:t>everyone</w:t>
      </w:r>
      <w:r w:rsidRPr="003C7B96">
        <w:rPr>
          <w:rFonts w:ascii="Tahoma" w:hAnsi="Tahoma" w:cs="Tahoma"/>
          <w:sz w:val="20"/>
          <w:szCs w:val="20"/>
        </w:rPr>
        <w:t xml:space="preserve"> in your home)</w:t>
      </w:r>
    </w:p>
    <w:tbl>
      <w:tblPr>
        <w:tblW w:w="110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48"/>
        <w:gridCol w:w="1260"/>
        <w:gridCol w:w="1980"/>
        <w:gridCol w:w="1620"/>
        <w:gridCol w:w="720"/>
        <w:gridCol w:w="2160"/>
      </w:tblGrid>
      <w:tr w:rsidR="000612B0" w:rsidRPr="003C7B96" w14:paraId="3313B5AC" w14:textId="77777777">
        <w:tc>
          <w:tcPr>
            <w:tcW w:w="3348" w:type="dxa"/>
          </w:tcPr>
          <w:p w14:paraId="14CFBF87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Name</w:t>
            </w:r>
          </w:p>
        </w:tc>
        <w:tc>
          <w:tcPr>
            <w:tcW w:w="1260" w:type="dxa"/>
          </w:tcPr>
          <w:p w14:paraId="00F35605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Race</w:t>
            </w:r>
          </w:p>
        </w:tc>
        <w:tc>
          <w:tcPr>
            <w:tcW w:w="1980" w:type="dxa"/>
          </w:tcPr>
          <w:p w14:paraId="1237A53B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Birth Date/Age &amp; Highest Grade Completed</w:t>
            </w:r>
          </w:p>
        </w:tc>
        <w:tc>
          <w:tcPr>
            <w:tcW w:w="1620" w:type="dxa"/>
          </w:tcPr>
          <w:p w14:paraId="7BCA90BD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Birth Place</w:t>
            </w:r>
          </w:p>
        </w:tc>
        <w:tc>
          <w:tcPr>
            <w:tcW w:w="720" w:type="dxa"/>
          </w:tcPr>
          <w:p w14:paraId="251F92DE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Sex</w:t>
            </w:r>
          </w:p>
        </w:tc>
        <w:tc>
          <w:tcPr>
            <w:tcW w:w="2160" w:type="dxa"/>
          </w:tcPr>
          <w:p w14:paraId="4752159B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Relationship to Applicant(s) </w:t>
            </w:r>
          </w:p>
        </w:tc>
      </w:tr>
      <w:tr w:rsidR="000612B0" w:rsidRPr="003C7B96" w14:paraId="6D0809FB" w14:textId="77777777">
        <w:tc>
          <w:tcPr>
            <w:tcW w:w="3348" w:type="dxa"/>
          </w:tcPr>
          <w:p w14:paraId="162D639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6651BAF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87DA6C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3773604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6042658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6E3DDA0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55E27DF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0279E74B" w14:textId="77777777">
        <w:tc>
          <w:tcPr>
            <w:tcW w:w="3348" w:type="dxa"/>
          </w:tcPr>
          <w:p w14:paraId="6873CF6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3DE9828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2407D0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3F08900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4689BE9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2D60CE1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75CE32A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3DFF1467" w14:textId="77777777">
        <w:tc>
          <w:tcPr>
            <w:tcW w:w="3348" w:type="dxa"/>
          </w:tcPr>
          <w:p w14:paraId="19AAEBC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4D233E3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C1641B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5CE491E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47BE252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64A3578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960B4A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0C0282E3" w14:textId="77777777">
        <w:tc>
          <w:tcPr>
            <w:tcW w:w="3348" w:type="dxa"/>
          </w:tcPr>
          <w:p w14:paraId="7DBE93E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133DC32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4374000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54324FC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292C795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2A36C5F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125618C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49F8D11A" w14:textId="77777777">
        <w:tc>
          <w:tcPr>
            <w:tcW w:w="3348" w:type="dxa"/>
          </w:tcPr>
          <w:p w14:paraId="5763EF1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2FD8412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1647B84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5874559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0204D36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0E2FFEA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249F2E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6B6BD701" w14:textId="77777777">
        <w:tc>
          <w:tcPr>
            <w:tcW w:w="3348" w:type="dxa"/>
          </w:tcPr>
          <w:p w14:paraId="697AA0F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207E31B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244641B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3653526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358D4C9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08BF99B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3978D40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1963F1CE" w14:textId="77777777">
        <w:tc>
          <w:tcPr>
            <w:tcW w:w="3348" w:type="dxa"/>
          </w:tcPr>
          <w:p w14:paraId="23242AD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3D8D308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C8BBFD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484BDDF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2190445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369AD37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CAF3A7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2DE92D9A" w14:textId="77777777">
        <w:tc>
          <w:tcPr>
            <w:tcW w:w="3348" w:type="dxa"/>
          </w:tcPr>
          <w:p w14:paraId="2A40336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7C006F1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7B20D63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44B84E9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6DAB65C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636C26E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471C90B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6150D7CF" w14:textId="77777777">
        <w:tc>
          <w:tcPr>
            <w:tcW w:w="3348" w:type="dxa"/>
          </w:tcPr>
          <w:p w14:paraId="6587345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EF03E8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319AC49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197493A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2851030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46EDCE1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2C089BE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35A00217" w14:textId="77777777">
        <w:tc>
          <w:tcPr>
            <w:tcW w:w="3348" w:type="dxa"/>
          </w:tcPr>
          <w:p w14:paraId="75740E9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05FBFE0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745096C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52B4C55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7C04085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41C14BC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2F85A88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1EFFEBC3" w14:textId="77777777">
        <w:tc>
          <w:tcPr>
            <w:tcW w:w="3348" w:type="dxa"/>
          </w:tcPr>
          <w:p w14:paraId="567CF02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121663D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0001B84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5D074EF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7C6D250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0232A0A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B4A5DD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314D08D5" w14:textId="77777777">
        <w:tc>
          <w:tcPr>
            <w:tcW w:w="3348" w:type="dxa"/>
          </w:tcPr>
          <w:p w14:paraId="5B0467C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530E82F4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EC2AAE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80" w:type="dxa"/>
          </w:tcPr>
          <w:p w14:paraId="3D24093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620" w:type="dxa"/>
          </w:tcPr>
          <w:p w14:paraId="2A83130C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720" w:type="dxa"/>
          </w:tcPr>
          <w:p w14:paraId="017E7B7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C526DD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7358A114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A2863F8" w14:textId="6BABBBDE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III: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Comfort Zones</w:t>
      </w:r>
      <w:r w:rsidR="0048096F">
        <w:rPr>
          <w:rFonts w:ascii="Tahoma" w:hAnsi="Tahoma" w:cs="Tahoma"/>
          <w:b/>
          <w:sz w:val="20"/>
          <w:szCs w:val="20"/>
        </w:rPr>
        <w:t>:</w:t>
      </w:r>
      <w:r w:rsidRPr="003C7B96">
        <w:rPr>
          <w:rFonts w:ascii="Tahoma" w:hAnsi="Tahoma" w:cs="Tahoma"/>
          <w:b/>
          <w:sz w:val="20"/>
          <w:szCs w:val="20"/>
        </w:rPr>
        <w:t xml:space="preserve"> </w:t>
      </w:r>
      <w:r w:rsidRPr="003C7B96">
        <w:rPr>
          <w:rFonts w:ascii="Tahoma" w:hAnsi="Tahoma" w:cs="Tahoma"/>
          <w:sz w:val="20"/>
          <w:szCs w:val="20"/>
        </w:rPr>
        <w:t>Please check as many as apply within each category.</w:t>
      </w:r>
    </w:p>
    <w:p w14:paraId="6A8FE38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D199CD9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Number of Children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Sex of Child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Age of Child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Race of Child</w:t>
      </w:r>
    </w:p>
    <w:p w14:paraId="4AA2F7A4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___One Child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___Male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___0-2 Years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___White</w:t>
      </w:r>
    </w:p>
    <w:p w14:paraId="69031B0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___Two Children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___Female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___3-5 Years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___African American</w:t>
      </w:r>
    </w:p>
    <w:p w14:paraId="372FD9B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___Three Children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___6-9 Years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___Biracial</w:t>
      </w:r>
    </w:p>
    <w:p w14:paraId="41BF3D75" w14:textId="5280EF94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___Four Children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___10-12 Years</w:t>
      </w:r>
      <w:r w:rsidRPr="003C7B96">
        <w:rPr>
          <w:rFonts w:ascii="Tahoma" w:hAnsi="Tahoma" w:cs="Tahoma"/>
          <w:sz w:val="20"/>
          <w:szCs w:val="20"/>
        </w:rPr>
        <w:tab/>
      </w:r>
      <w:r w:rsidR="00224B3E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___Hispanic</w:t>
      </w:r>
    </w:p>
    <w:p w14:paraId="60A58965" w14:textId="6E842AE4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___Five Children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___13-15 Years</w:t>
      </w:r>
      <w:r w:rsidRPr="003C7B96">
        <w:rPr>
          <w:rFonts w:ascii="Tahoma" w:hAnsi="Tahoma" w:cs="Tahoma"/>
          <w:sz w:val="20"/>
          <w:szCs w:val="20"/>
        </w:rPr>
        <w:tab/>
      </w:r>
      <w:r w:rsidR="00770C17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___Asian</w:t>
      </w:r>
    </w:p>
    <w:p w14:paraId="4994C401" w14:textId="5F6E58CC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___Other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___16-18 Years</w:t>
      </w:r>
      <w:r w:rsidRPr="003C7B96">
        <w:rPr>
          <w:rFonts w:ascii="Tahoma" w:hAnsi="Tahoma" w:cs="Tahoma"/>
          <w:sz w:val="20"/>
          <w:szCs w:val="20"/>
        </w:rPr>
        <w:tab/>
      </w:r>
      <w:r w:rsidR="00770C17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___American Indian</w:t>
      </w:r>
    </w:p>
    <w:p w14:paraId="6B302BC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___Any Race</w:t>
      </w:r>
    </w:p>
    <w:p w14:paraId="320D8F0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D359A19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 xml:space="preserve">Intellectual Functioning 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Physical Characteristics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Emotional Functioning</w:t>
      </w:r>
    </w:p>
    <w:p w14:paraId="1C6589A6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___Above Average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___No Physical Impairment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___No Emotional Problems</w:t>
      </w:r>
    </w:p>
    <w:p w14:paraId="7E5E739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___Average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___Moderate Impairment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___Moderate Problems</w:t>
      </w:r>
    </w:p>
    <w:p w14:paraId="0885D408" w14:textId="3F45D3D0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___Slow Learner/Borderline</w:t>
      </w:r>
      <w:r w:rsidRPr="003C7B96">
        <w:rPr>
          <w:rFonts w:ascii="Tahoma" w:hAnsi="Tahoma" w:cs="Tahoma"/>
          <w:sz w:val="20"/>
          <w:szCs w:val="20"/>
        </w:rPr>
        <w:tab/>
      </w:r>
      <w:r w:rsidR="004D3F3E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___Severe Impairment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C0C6C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___Severe Problems</w:t>
      </w:r>
    </w:p>
    <w:p w14:paraId="1123FEC4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___Moderate/Mental Retardation</w:t>
      </w:r>
    </w:p>
    <w:p w14:paraId="43007014" w14:textId="144F3093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___Severe Mental Retardation</w:t>
      </w:r>
    </w:p>
    <w:p w14:paraId="02D896AC" w14:textId="2C2F490C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lastRenderedPageBreak/>
        <w:t>Please Mark the characteristics/behaviors you feel you could handle in your home</w:t>
      </w:r>
      <w:r w:rsidR="00DC0C6C">
        <w:rPr>
          <w:rFonts w:ascii="Tahoma" w:hAnsi="Tahoma" w:cs="Tahoma"/>
          <w:b/>
          <w:sz w:val="20"/>
          <w:szCs w:val="20"/>
        </w:rPr>
        <w:t>:</w:t>
      </w:r>
    </w:p>
    <w:p w14:paraId="4A18EB12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</w:r>
    </w:p>
    <w:p w14:paraId="38FF004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___Tantrums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___Lying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___Manipulating</w:t>
      </w:r>
    </w:p>
    <w:p w14:paraId="29BACCD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___Aggression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___Profanity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___Independent</w:t>
      </w:r>
    </w:p>
    <w:p w14:paraId="7E50D8D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___Self-destructive behavior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___Talking back</w:t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___Outbursts</w:t>
      </w:r>
    </w:p>
    <w:p w14:paraId="7E9B017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___Destructive to objects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___Argumentative</w:t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___Rude</w:t>
      </w:r>
    </w:p>
    <w:p w14:paraId="1B95663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___Hurts Animals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___Withdrawn</w:t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___Runaway (history of)</w:t>
      </w:r>
    </w:p>
    <w:p w14:paraId="4D800AC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___Stealing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___Defiant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___Hoards food</w:t>
      </w:r>
    </w:p>
    <w:p w14:paraId="442B2FB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___Truancy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___Poor self-image</w:t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___Poor appetite</w:t>
      </w:r>
    </w:p>
    <w:p w14:paraId="47D35AA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___Problems at school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___Seductive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___Sexually active</w:t>
      </w:r>
    </w:p>
    <w:p w14:paraId="1248745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___Victim of sexual abuse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___Sexual perpetrator</w:t>
      </w:r>
      <w:r w:rsidR="00D14F6F"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___Sexually acts out</w:t>
      </w:r>
    </w:p>
    <w:p w14:paraId="00A4A4C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___Bedwetting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___Stool smearing</w:t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___Poor hygiene</w:t>
      </w:r>
    </w:p>
    <w:p w14:paraId="4752E28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___Smokes cigarettes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___Uses drugs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___Plays with matches</w:t>
      </w:r>
    </w:p>
    <w:p w14:paraId="51C831C6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___Exposed to violence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___Oppositional Defiant</w:t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___Attachment Disorder</w:t>
      </w:r>
    </w:p>
    <w:p w14:paraId="082A661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___Depression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___Bipolar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775969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___ADHD</w:t>
      </w:r>
    </w:p>
    <w:p w14:paraId="5D9BBFD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B1CB257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 xml:space="preserve">Are you willing to work with a child who: (Please mark all that </w:t>
      </w:r>
      <w:proofErr w:type="gramStart"/>
      <w:r w:rsidRPr="003C7B96">
        <w:rPr>
          <w:rFonts w:ascii="Tahoma" w:hAnsi="Tahoma" w:cs="Tahoma"/>
          <w:b/>
          <w:sz w:val="20"/>
          <w:szCs w:val="20"/>
        </w:rPr>
        <w:t>apply).</w:t>
      </w:r>
      <w:proofErr w:type="gramEnd"/>
    </w:p>
    <w:p w14:paraId="56F295C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36831B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___Has weekly therapy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___Has a lot of transportation needs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</w:p>
    <w:p w14:paraId="3F48AF3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___Takes medication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___Displays bizarre behaviors</w:t>
      </w:r>
      <w:r w:rsidRPr="003C7B96">
        <w:rPr>
          <w:rFonts w:ascii="Tahoma" w:hAnsi="Tahoma" w:cs="Tahoma"/>
          <w:sz w:val="20"/>
          <w:szCs w:val="20"/>
        </w:rPr>
        <w:tab/>
      </w:r>
    </w:p>
    <w:p w14:paraId="6277D55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___Has been charged with a crime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___Has a lot of appointments</w:t>
      </w:r>
    </w:p>
    <w:p w14:paraId="2A4008B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___Parent has been in a mental institution</w:t>
      </w:r>
      <w:r w:rsidRPr="003C7B96">
        <w:rPr>
          <w:rFonts w:ascii="Tahoma" w:hAnsi="Tahoma" w:cs="Tahoma"/>
          <w:sz w:val="20"/>
          <w:szCs w:val="20"/>
        </w:rPr>
        <w:tab/>
      </w:r>
    </w:p>
    <w:p w14:paraId="759BA228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___Parent has been diagnosed with a mental illness</w:t>
      </w:r>
      <w:r w:rsidRPr="003C7B96">
        <w:rPr>
          <w:rFonts w:ascii="Tahoma" w:hAnsi="Tahoma" w:cs="Tahoma"/>
          <w:sz w:val="20"/>
          <w:szCs w:val="20"/>
        </w:rPr>
        <w:tab/>
      </w:r>
    </w:p>
    <w:p w14:paraId="6EA8C98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___Relative has been in a mental institution</w:t>
      </w:r>
    </w:p>
    <w:p w14:paraId="5C47F038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___Relative has been diagnosed with a mental illness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</w:p>
    <w:p w14:paraId="4ED78CC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E3F9DF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99C862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 xml:space="preserve">Additional Characteristic Interests or Preferences or other Considerations:  </w:t>
      </w:r>
    </w:p>
    <w:p w14:paraId="74D3ED3E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1416AA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5A41C6B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3E319BA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7A5EC63D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20E811EA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02040C50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059056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231C818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IV:</w:t>
      </w:r>
      <w:r w:rsidRPr="003C7B96">
        <w:rPr>
          <w:rFonts w:ascii="Tahoma" w:hAnsi="Tahoma" w:cs="Tahoma"/>
          <w:b/>
          <w:sz w:val="20"/>
          <w:szCs w:val="20"/>
        </w:rPr>
        <w:tab/>
        <w:t>Current Employment and Financial Information</w:t>
      </w:r>
    </w:p>
    <w:p w14:paraId="6AD6129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69"/>
        <w:gridCol w:w="2110"/>
        <w:gridCol w:w="2965"/>
        <w:gridCol w:w="1244"/>
        <w:gridCol w:w="1409"/>
        <w:gridCol w:w="893"/>
        <w:gridCol w:w="1000"/>
      </w:tblGrid>
      <w:tr w:rsidR="000612B0" w:rsidRPr="003C7B96" w14:paraId="3EA649FE" w14:textId="77777777">
        <w:tc>
          <w:tcPr>
            <w:tcW w:w="1188" w:type="dxa"/>
          </w:tcPr>
          <w:p w14:paraId="3194FF5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3C1421BE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Employer</w:t>
            </w:r>
          </w:p>
        </w:tc>
        <w:tc>
          <w:tcPr>
            <w:tcW w:w="3060" w:type="dxa"/>
          </w:tcPr>
          <w:p w14:paraId="6B5F42E6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Address </w:t>
            </w:r>
            <w:r w:rsidRPr="003C7B96">
              <w:rPr>
                <w:rFonts w:ascii="Tahoma" w:hAnsi="Tahoma" w:cs="Tahoma"/>
                <w:b/>
                <w:sz w:val="20"/>
                <w:szCs w:val="20"/>
                <w:u w:val="single"/>
              </w:rPr>
              <w:t>and</w:t>
            </w:r>
            <w:r w:rsidRPr="003C7B96">
              <w:rPr>
                <w:rFonts w:ascii="Tahoma" w:hAnsi="Tahoma" w:cs="Tahoma"/>
                <w:sz w:val="20"/>
                <w:szCs w:val="20"/>
              </w:rPr>
              <w:t xml:space="preserve"> Phone Number</w:t>
            </w:r>
          </w:p>
        </w:tc>
        <w:tc>
          <w:tcPr>
            <w:tcW w:w="1260" w:type="dxa"/>
          </w:tcPr>
          <w:p w14:paraId="40965955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Position</w:t>
            </w:r>
          </w:p>
        </w:tc>
        <w:tc>
          <w:tcPr>
            <w:tcW w:w="1440" w:type="dxa"/>
          </w:tcPr>
          <w:p w14:paraId="62EDDB62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Work Hours</w:t>
            </w:r>
          </w:p>
        </w:tc>
        <w:tc>
          <w:tcPr>
            <w:tcW w:w="900" w:type="dxa"/>
          </w:tcPr>
          <w:p w14:paraId="5A061FB5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How Long?</w:t>
            </w:r>
          </w:p>
        </w:tc>
        <w:tc>
          <w:tcPr>
            <w:tcW w:w="1008" w:type="dxa"/>
          </w:tcPr>
          <w:p w14:paraId="37FB4C2E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Annual Salary</w:t>
            </w:r>
          </w:p>
        </w:tc>
      </w:tr>
      <w:tr w:rsidR="000612B0" w:rsidRPr="003C7B96" w14:paraId="1832D8BC" w14:textId="77777777">
        <w:tc>
          <w:tcPr>
            <w:tcW w:w="1188" w:type="dxa"/>
          </w:tcPr>
          <w:p w14:paraId="0C71617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 xml:space="preserve">Parent #1 </w:t>
            </w:r>
          </w:p>
          <w:p w14:paraId="74B554B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6B80EB8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060" w:type="dxa"/>
          </w:tcPr>
          <w:p w14:paraId="4BD90A5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606E732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440" w:type="dxa"/>
          </w:tcPr>
          <w:p w14:paraId="0844D7A5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900" w:type="dxa"/>
          </w:tcPr>
          <w:p w14:paraId="5411900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08" w:type="dxa"/>
          </w:tcPr>
          <w:p w14:paraId="40D0755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525F7255" w14:textId="77777777">
        <w:tc>
          <w:tcPr>
            <w:tcW w:w="1188" w:type="dxa"/>
          </w:tcPr>
          <w:p w14:paraId="71B1725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Parent #2</w:t>
            </w:r>
          </w:p>
          <w:p w14:paraId="3F7D8AB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160" w:type="dxa"/>
          </w:tcPr>
          <w:p w14:paraId="4E3E7C9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060" w:type="dxa"/>
          </w:tcPr>
          <w:p w14:paraId="4E3EBA52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260" w:type="dxa"/>
          </w:tcPr>
          <w:p w14:paraId="577EB33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440" w:type="dxa"/>
          </w:tcPr>
          <w:p w14:paraId="32AEB74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900" w:type="dxa"/>
          </w:tcPr>
          <w:p w14:paraId="73BAC8C8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008" w:type="dxa"/>
          </w:tcPr>
          <w:p w14:paraId="5FB5894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32B1FA0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70D29006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Parent #1:</w:t>
      </w:r>
      <w:r w:rsidRPr="003C7B96">
        <w:rPr>
          <w:rFonts w:ascii="Tahoma" w:hAnsi="Tahoma" w:cs="Tahoma"/>
          <w:sz w:val="20"/>
          <w:szCs w:val="20"/>
        </w:rPr>
        <w:tab/>
        <w:t>May we contact your employer?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 Yes</w:t>
      </w:r>
      <w:r w:rsidRPr="003C7B96">
        <w:rPr>
          <w:rFonts w:ascii="Tahoma" w:hAnsi="Tahoma" w:cs="Tahoma"/>
          <w:sz w:val="20"/>
          <w:szCs w:val="20"/>
        </w:rPr>
        <w:tab/>
        <w:t>___ No</w:t>
      </w:r>
    </w:p>
    <w:p w14:paraId="58EC251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Parent #2:</w:t>
      </w:r>
      <w:r w:rsidRPr="003C7B96">
        <w:rPr>
          <w:rFonts w:ascii="Tahoma" w:hAnsi="Tahoma" w:cs="Tahoma"/>
          <w:sz w:val="20"/>
          <w:szCs w:val="20"/>
        </w:rPr>
        <w:tab/>
        <w:t>May we contact your employer?</w:t>
      </w: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 Yes</w:t>
      </w:r>
      <w:r w:rsidRPr="003C7B96">
        <w:rPr>
          <w:rFonts w:ascii="Tahoma" w:hAnsi="Tahoma" w:cs="Tahoma"/>
          <w:sz w:val="20"/>
          <w:szCs w:val="20"/>
        </w:rPr>
        <w:tab/>
        <w:t>___ No</w:t>
      </w:r>
    </w:p>
    <w:p w14:paraId="76571D2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07060D14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If applicant(s) work outside of home, describe what the childcare arrangements are or what they will be:</w:t>
      </w:r>
    </w:p>
    <w:p w14:paraId="0E307CD4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75318C35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8DCBA21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16DD349F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F3866D1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71CD3C76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69956138" w14:textId="77777777" w:rsidR="000612B0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22BF7FFB" w14:textId="77777777" w:rsidR="00236550" w:rsidRPr="00236550" w:rsidRDefault="00236550" w:rsidP="00236550">
      <w:pPr>
        <w:rPr>
          <w:rFonts w:ascii="Tahoma" w:hAnsi="Tahoma" w:cs="Tahoma"/>
          <w:sz w:val="20"/>
          <w:szCs w:val="20"/>
        </w:rPr>
      </w:pPr>
      <w:r w:rsidRPr="00236550">
        <w:rPr>
          <w:rFonts w:ascii="Tahoma" w:hAnsi="Tahoma" w:cs="Tahoma"/>
          <w:sz w:val="20"/>
          <w:szCs w:val="20"/>
        </w:rPr>
        <w:lastRenderedPageBreak/>
        <w:t>Please provide the following information (estimate) and attach a copy of your most recent pay stub, bank statement or tax return.</w:t>
      </w:r>
    </w:p>
    <w:p w14:paraId="279D8379" w14:textId="77777777" w:rsidR="00236550" w:rsidRDefault="00236550" w:rsidP="00236550">
      <w:pPr>
        <w:ind w:left="-540"/>
        <w:rPr>
          <w:rFonts w:ascii="Arial" w:hAnsi="Arial" w:cs="Arial"/>
        </w:rPr>
      </w:pPr>
    </w:p>
    <w:tbl>
      <w:tblPr>
        <w:tblStyle w:val="TableGrid"/>
        <w:tblW w:w="576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2469"/>
        <w:gridCol w:w="3291"/>
      </w:tblGrid>
      <w:tr w:rsidR="00236550" w:rsidRPr="00236550" w14:paraId="2AF8687F" w14:textId="77777777">
        <w:trPr>
          <w:jc w:val="center"/>
        </w:trPr>
        <w:tc>
          <w:tcPr>
            <w:tcW w:w="5040" w:type="dxa"/>
            <w:gridSpan w:val="2"/>
          </w:tcPr>
          <w:p w14:paraId="60C970C7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236550">
              <w:rPr>
                <w:rFonts w:ascii="Tahoma" w:hAnsi="Tahoma" w:cs="Tahoma"/>
                <w:b/>
                <w:sz w:val="20"/>
                <w:szCs w:val="20"/>
              </w:rPr>
              <w:t>MONTHLY INCOME:</w:t>
            </w:r>
          </w:p>
        </w:tc>
      </w:tr>
      <w:tr w:rsidR="00236550" w:rsidRPr="00236550" w14:paraId="2D140457" w14:textId="77777777">
        <w:trPr>
          <w:trHeight w:val="69"/>
          <w:jc w:val="center"/>
        </w:trPr>
        <w:tc>
          <w:tcPr>
            <w:tcW w:w="2160" w:type="dxa"/>
          </w:tcPr>
          <w:p w14:paraId="16CDA0B0" w14:textId="77777777" w:rsid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Foster Parent #1’s pay:</w:t>
            </w:r>
          </w:p>
          <w:p w14:paraId="699A3D87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5D3749B8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5BB14244" w14:textId="77777777">
        <w:trPr>
          <w:trHeight w:val="67"/>
          <w:jc w:val="center"/>
        </w:trPr>
        <w:tc>
          <w:tcPr>
            <w:tcW w:w="2160" w:type="dxa"/>
          </w:tcPr>
          <w:p w14:paraId="73F7580B" w14:textId="77777777" w:rsid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Foster Parent #2’s pay:</w:t>
            </w:r>
          </w:p>
          <w:p w14:paraId="72F9810C" w14:textId="77777777" w:rsidR="00236550" w:rsidRPr="00236550" w:rsidRDefault="00236550" w:rsidP="0003444A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  <w:tc>
          <w:tcPr>
            <w:tcW w:w="2880" w:type="dxa"/>
          </w:tcPr>
          <w:p w14:paraId="68D8AEA8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1C214C54" w14:textId="77777777">
        <w:trPr>
          <w:trHeight w:val="67"/>
          <w:jc w:val="center"/>
        </w:trPr>
        <w:tc>
          <w:tcPr>
            <w:tcW w:w="2160" w:type="dxa"/>
          </w:tcPr>
          <w:p w14:paraId="3A47FF5F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Investments:</w:t>
            </w:r>
          </w:p>
          <w:p w14:paraId="771CC317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2575328F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2885D61E" w14:textId="77777777">
        <w:trPr>
          <w:trHeight w:val="67"/>
          <w:jc w:val="center"/>
        </w:trPr>
        <w:tc>
          <w:tcPr>
            <w:tcW w:w="2160" w:type="dxa"/>
          </w:tcPr>
          <w:p w14:paraId="4479E4B8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Rental Property:</w:t>
            </w:r>
          </w:p>
          <w:p w14:paraId="13483526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542B9F29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46DEF18D" w14:textId="77777777">
        <w:trPr>
          <w:trHeight w:val="54"/>
          <w:jc w:val="center"/>
        </w:trPr>
        <w:tc>
          <w:tcPr>
            <w:tcW w:w="2160" w:type="dxa"/>
          </w:tcPr>
          <w:p w14:paraId="3173F7CB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Pensions:</w:t>
            </w:r>
          </w:p>
          <w:p w14:paraId="48F5F7BE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1F2E1B6D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46B3448A" w14:textId="77777777">
        <w:trPr>
          <w:trHeight w:val="54"/>
          <w:jc w:val="center"/>
        </w:trPr>
        <w:tc>
          <w:tcPr>
            <w:tcW w:w="2160" w:type="dxa"/>
          </w:tcPr>
          <w:p w14:paraId="71E5769A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Social Security:</w:t>
            </w:r>
          </w:p>
          <w:p w14:paraId="0B03DD9F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2E59D0FD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15E3268B" w14:textId="77777777">
        <w:trPr>
          <w:trHeight w:val="54"/>
          <w:jc w:val="center"/>
        </w:trPr>
        <w:tc>
          <w:tcPr>
            <w:tcW w:w="2160" w:type="dxa"/>
          </w:tcPr>
          <w:p w14:paraId="665938AC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Alimony:</w:t>
            </w:r>
          </w:p>
          <w:p w14:paraId="07E016D3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3AD84530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3F923737" w14:textId="77777777">
        <w:trPr>
          <w:trHeight w:val="54"/>
          <w:jc w:val="center"/>
        </w:trPr>
        <w:tc>
          <w:tcPr>
            <w:tcW w:w="2160" w:type="dxa"/>
          </w:tcPr>
          <w:p w14:paraId="464A6FBF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Child Support:</w:t>
            </w:r>
          </w:p>
          <w:p w14:paraId="30ADD6A4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18102CC5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692EF2B1" w14:textId="77777777">
        <w:trPr>
          <w:trHeight w:val="54"/>
          <w:jc w:val="center"/>
        </w:trPr>
        <w:tc>
          <w:tcPr>
            <w:tcW w:w="2160" w:type="dxa"/>
          </w:tcPr>
          <w:p w14:paraId="675D14EA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Other Income (please specify):</w:t>
            </w:r>
          </w:p>
        </w:tc>
        <w:tc>
          <w:tcPr>
            <w:tcW w:w="2880" w:type="dxa"/>
          </w:tcPr>
          <w:p w14:paraId="78F85056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7BDFD347" w14:textId="77777777">
        <w:trPr>
          <w:trHeight w:val="54"/>
          <w:jc w:val="center"/>
        </w:trPr>
        <w:tc>
          <w:tcPr>
            <w:tcW w:w="2160" w:type="dxa"/>
          </w:tcPr>
          <w:p w14:paraId="49216F74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Monthly Total:</w:t>
            </w:r>
          </w:p>
          <w:p w14:paraId="22BD9859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2880" w:type="dxa"/>
          </w:tcPr>
          <w:p w14:paraId="5E8A54B0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</w:tbl>
    <w:p w14:paraId="54B947D9" w14:textId="77777777" w:rsidR="00236550" w:rsidRDefault="00236550">
      <w:pPr>
        <w:rPr>
          <w:rFonts w:ascii="Tahoma" w:hAnsi="Tahoma" w:cs="Tahoma"/>
          <w:sz w:val="20"/>
          <w:szCs w:val="20"/>
          <w:u w:val="single"/>
        </w:rPr>
      </w:pPr>
      <w:r>
        <w:rPr>
          <w:rFonts w:ascii="Tahoma" w:hAnsi="Tahoma" w:cs="Tahoma"/>
          <w:sz w:val="20"/>
          <w:szCs w:val="20"/>
          <w:u w:val="single"/>
        </w:rPr>
        <w:t xml:space="preserve"> </w:t>
      </w:r>
    </w:p>
    <w:tbl>
      <w:tblPr>
        <w:tblStyle w:val="TableGrid"/>
        <w:tblW w:w="5760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 w:firstRow="1" w:lastRow="1" w:firstColumn="1" w:lastColumn="1" w:noHBand="0" w:noVBand="0"/>
      </w:tblPr>
      <w:tblGrid>
        <w:gridCol w:w="2254"/>
        <w:gridCol w:w="3506"/>
      </w:tblGrid>
      <w:tr w:rsidR="00236550" w:rsidRPr="00236550" w14:paraId="7F65328C" w14:textId="77777777">
        <w:trPr>
          <w:jc w:val="center"/>
        </w:trPr>
        <w:tc>
          <w:tcPr>
            <w:tcW w:w="5519" w:type="dxa"/>
            <w:gridSpan w:val="2"/>
          </w:tcPr>
          <w:p w14:paraId="63062FD0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r w:rsidRPr="00236550">
              <w:rPr>
                <w:rFonts w:ascii="Tahoma" w:hAnsi="Tahoma" w:cs="Tahoma"/>
                <w:b/>
                <w:sz w:val="20"/>
                <w:szCs w:val="20"/>
              </w:rPr>
              <w:t>MONTHLY EXPENSES:</w:t>
            </w:r>
          </w:p>
        </w:tc>
      </w:tr>
      <w:tr w:rsidR="00236550" w:rsidRPr="00236550" w14:paraId="2E9AB176" w14:textId="77777777">
        <w:trPr>
          <w:trHeight w:val="69"/>
          <w:jc w:val="center"/>
        </w:trPr>
        <w:tc>
          <w:tcPr>
            <w:tcW w:w="2160" w:type="dxa"/>
          </w:tcPr>
          <w:p w14:paraId="68512BF4" w14:textId="77777777" w:rsid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Rent or Mortgage:</w:t>
            </w:r>
          </w:p>
          <w:p w14:paraId="0D101CAA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59" w:type="dxa"/>
          </w:tcPr>
          <w:p w14:paraId="3E286440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4F07F800" w14:textId="77777777">
        <w:trPr>
          <w:trHeight w:val="67"/>
          <w:jc w:val="center"/>
        </w:trPr>
        <w:tc>
          <w:tcPr>
            <w:tcW w:w="2160" w:type="dxa"/>
          </w:tcPr>
          <w:p w14:paraId="7F96B6E8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 xml:space="preserve">Utilities (gas, electric, cable, phone, </w:t>
            </w:r>
            <w:proofErr w:type="spellStart"/>
            <w:r w:rsidRPr="00236550">
              <w:rPr>
                <w:rFonts w:ascii="Tahoma" w:hAnsi="Tahoma" w:cs="Tahoma"/>
                <w:sz w:val="20"/>
                <w:szCs w:val="20"/>
              </w:rPr>
              <w:t>etc</w:t>
            </w:r>
            <w:proofErr w:type="spellEnd"/>
            <w:r w:rsidRPr="00236550">
              <w:rPr>
                <w:rFonts w:ascii="Tahoma" w:hAnsi="Tahoma" w:cs="Tahoma"/>
                <w:sz w:val="20"/>
                <w:szCs w:val="20"/>
              </w:rPr>
              <w:t>):</w:t>
            </w:r>
          </w:p>
        </w:tc>
        <w:tc>
          <w:tcPr>
            <w:tcW w:w="3359" w:type="dxa"/>
          </w:tcPr>
          <w:p w14:paraId="53F3E794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3E159F4D" w14:textId="77777777">
        <w:trPr>
          <w:trHeight w:val="67"/>
          <w:jc w:val="center"/>
        </w:trPr>
        <w:tc>
          <w:tcPr>
            <w:tcW w:w="2160" w:type="dxa"/>
          </w:tcPr>
          <w:p w14:paraId="7FC1ECAA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 xml:space="preserve">Insurance (auto, home, life, </w:t>
            </w:r>
            <w:proofErr w:type="spellStart"/>
            <w:r w:rsidRPr="00236550">
              <w:rPr>
                <w:rFonts w:ascii="Tahoma" w:hAnsi="Tahoma" w:cs="Tahoma"/>
                <w:sz w:val="20"/>
                <w:szCs w:val="20"/>
              </w:rPr>
              <w:t>etc</w:t>
            </w:r>
            <w:proofErr w:type="spellEnd"/>
            <w:r w:rsidRPr="00236550">
              <w:rPr>
                <w:rFonts w:ascii="Tahoma" w:hAnsi="Tahoma" w:cs="Tahoma"/>
                <w:sz w:val="20"/>
                <w:szCs w:val="20"/>
              </w:rPr>
              <w:t>)</w:t>
            </w:r>
          </w:p>
        </w:tc>
        <w:tc>
          <w:tcPr>
            <w:tcW w:w="3359" w:type="dxa"/>
          </w:tcPr>
          <w:p w14:paraId="4DA13FB3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0CFE62F5" w14:textId="77777777">
        <w:trPr>
          <w:trHeight w:val="67"/>
          <w:jc w:val="center"/>
        </w:trPr>
        <w:tc>
          <w:tcPr>
            <w:tcW w:w="2160" w:type="dxa"/>
          </w:tcPr>
          <w:p w14:paraId="5E8D2EAD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Food:</w:t>
            </w:r>
          </w:p>
          <w:p w14:paraId="69449DA7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59" w:type="dxa"/>
          </w:tcPr>
          <w:p w14:paraId="086104B6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2BEC798C" w14:textId="77777777">
        <w:trPr>
          <w:trHeight w:val="54"/>
          <w:jc w:val="center"/>
        </w:trPr>
        <w:tc>
          <w:tcPr>
            <w:tcW w:w="2160" w:type="dxa"/>
          </w:tcPr>
          <w:p w14:paraId="16270442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Clothing:</w:t>
            </w:r>
          </w:p>
          <w:p w14:paraId="71DB14BE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59" w:type="dxa"/>
          </w:tcPr>
          <w:p w14:paraId="7CB7A2C6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64CE3217" w14:textId="77777777">
        <w:trPr>
          <w:trHeight w:val="54"/>
          <w:jc w:val="center"/>
        </w:trPr>
        <w:tc>
          <w:tcPr>
            <w:tcW w:w="2160" w:type="dxa"/>
          </w:tcPr>
          <w:p w14:paraId="29FFADD4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Auto (gas and maintenance):</w:t>
            </w:r>
          </w:p>
        </w:tc>
        <w:tc>
          <w:tcPr>
            <w:tcW w:w="3359" w:type="dxa"/>
          </w:tcPr>
          <w:p w14:paraId="50BC59CF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2D86F145" w14:textId="77777777">
        <w:trPr>
          <w:trHeight w:val="54"/>
          <w:jc w:val="center"/>
        </w:trPr>
        <w:tc>
          <w:tcPr>
            <w:tcW w:w="2160" w:type="dxa"/>
          </w:tcPr>
          <w:p w14:paraId="556478AB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Child Care:</w:t>
            </w:r>
          </w:p>
          <w:p w14:paraId="0A760992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59" w:type="dxa"/>
          </w:tcPr>
          <w:p w14:paraId="6D59EA85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2E98621E" w14:textId="77777777">
        <w:trPr>
          <w:trHeight w:val="54"/>
          <w:jc w:val="center"/>
        </w:trPr>
        <w:tc>
          <w:tcPr>
            <w:tcW w:w="2160" w:type="dxa"/>
          </w:tcPr>
          <w:p w14:paraId="2CE2AEC5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 xml:space="preserve">Health (uninsured expenses): </w:t>
            </w:r>
          </w:p>
        </w:tc>
        <w:tc>
          <w:tcPr>
            <w:tcW w:w="3359" w:type="dxa"/>
          </w:tcPr>
          <w:p w14:paraId="0F579915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49BB59AF" w14:textId="77777777">
        <w:trPr>
          <w:trHeight w:val="54"/>
          <w:jc w:val="center"/>
        </w:trPr>
        <w:tc>
          <w:tcPr>
            <w:tcW w:w="2160" w:type="dxa"/>
          </w:tcPr>
          <w:p w14:paraId="26F8E82D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 xml:space="preserve">Debt Payments (credit cards, automobile, </w:t>
            </w:r>
            <w:proofErr w:type="spellStart"/>
            <w:r w:rsidRPr="00236550">
              <w:rPr>
                <w:rFonts w:ascii="Tahoma" w:hAnsi="Tahoma" w:cs="Tahoma"/>
                <w:sz w:val="20"/>
                <w:szCs w:val="20"/>
              </w:rPr>
              <w:t>etc</w:t>
            </w:r>
            <w:proofErr w:type="spellEnd"/>
            <w:r w:rsidRPr="00236550">
              <w:rPr>
                <w:rFonts w:ascii="Tahoma" w:hAnsi="Tahoma" w:cs="Tahoma"/>
                <w:sz w:val="20"/>
                <w:szCs w:val="20"/>
              </w:rPr>
              <w:t>):</w:t>
            </w:r>
          </w:p>
        </w:tc>
        <w:tc>
          <w:tcPr>
            <w:tcW w:w="3359" w:type="dxa"/>
          </w:tcPr>
          <w:p w14:paraId="35EFC091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5D3AA02B" w14:textId="77777777">
        <w:trPr>
          <w:trHeight w:val="54"/>
          <w:jc w:val="center"/>
        </w:trPr>
        <w:tc>
          <w:tcPr>
            <w:tcW w:w="2160" w:type="dxa"/>
          </w:tcPr>
          <w:p w14:paraId="336C74B4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 xml:space="preserve">Gifts, tithings, charities: </w:t>
            </w:r>
          </w:p>
        </w:tc>
        <w:tc>
          <w:tcPr>
            <w:tcW w:w="3359" w:type="dxa"/>
          </w:tcPr>
          <w:p w14:paraId="62C5E6F8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58F553CB" w14:textId="77777777">
        <w:trPr>
          <w:trHeight w:val="54"/>
          <w:jc w:val="center"/>
        </w:trPr>
        <w:tc>
          <w:tcPr>
            <w:tcW w:w="2160" w:type="dxa"/>
          </w:tcPr>
          <w:p w14:paraId="2D1F76ED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Other (please specify):</w:t>
            </w:r>
          </w:p>
        </w:tc>
        <w:tc>
          <w:tcPr>
            <w:tcW w:w="3359" w:type="dxa"/>
          </w:tcPr>
          <w:p w14:paraId="2B222BC1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236550" w:rsidRPr="00236550" w14:paraId="06E93E68" w14:textId="77777777">
        <w:trPr>
          <w:trHeight w:val="54"/>
          <w:jc w:val="center"/>
        </w:trPr>
        <w:tc>
          <w:tcPr>
            <w:tcW w:w="2160" w:type="dxa"/>
          </w:tcPr>
          <w:p w14:paraId="569C73ED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  <w:r w:rsidRPr="00236550">
              <w:rPr>
                <w:rFonts w:ascii="Tahoma" w:hAnsi="Tahoma" w:cs="Tahoma"/>
                <w:sz w:val="20"/>
                <w:szCs w:val="20"/>
              </w:rPr>
              <w:t>Monthly Total:</w:t>
            </w:r>
          </w:p>
          <w:p w14:paraId="4B183B7D" w14:textId="77777777" w:rsidR="00236550" w:rsidRPr="00236550" w:rsidRDefault="00236550" w:rsidP="0003444A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3359" w:type="dxa"/>
          </w:tcPr>
          <w:p w14:paraId="7BAF15EE" w14:textId="77777777" w:rsidR="00236550" w:rsidRPr="00236550" w:rsidRDefault="00236550" w:rsidP="0003444A">
            <w:pPr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</w:tbl>
    <w:p w14:paraId="3D0BC178" w14:textId="77777777" w:rsidR="00236550" w:rsidRDefault="00236550">
      <w:pPr>
        <w:rPr>
          <w:rFonts w:ascii="Tahoma" w:hAnsi="Tahoma" w:cs="Tahoma"/>
          <w:sz w:val="20"/>
          <w:szCs w:val="20"/>
          <w:u w:val="single"/>
        </w:rPr>
      </w:pPr>
    </w:p>
    <w:p w14:paraId="070A0073" w14:textId="77777777" w:rsidR="00236550" w:rsidRPr="00236550" w:rsidRDefault="00236550" w:rsidP="00236550">
      <w:pPr>
        <w:rPr>
          <w:rFonts w:ascii="Tahoma" w:hAnsi="Tahoma" w:cs="Tahoma"/>
          <w:sz w:val="20"/>
          <w:szCs w:val="20"/>
        </w:rPr>
      </w:pPr>
      <w:r w:rsidRPr="00236550">
        <w:rPr>
          <w:rFonts w:ascii="Tahoma" w:hAnsi="Tahoma" w:cs="Tahoma"/>
          <w:sz w:val="20"/>
          <w:szCs w:val="20"/>
        </w:rPr>
        <w:t xml:space="preserve">After all expenses are paid, how much does the family have left for the month? </w:t>
      </w:r>
      <w:r>
        <w:rPr>
          <w:rFonts w:ascii="Tahoma" w:hAnsi="Tahoma" w:cs="Tahoma"/>
          <w:sz w:val="20"/>
          <w:szCs w:val="20"/>
        </w:rPr>
        <w:t>____________________________</w:t>
      </w:r>
    </w:p>
    <w:p w14:paraId="25BFE5D0" w14:textId="77777777" w:rsidR="00236550" w:rsidRPr="00236550" w:rsidRDefault="00236550" w:rsidP="00236550">
      <w:pPr>
        <w:ind w:left="-540"/>
        <w:rPr>
          <w:rFonts w:ascii="Tahoma" w:hAnsi="Tahoma" w:cs="Tahoma"/>
          <w:sz w:val="20"/>
          <w:szCs w:val="20"/>
        </w:rPr>
      </w:pPr>
    </w:p>
    <w:p w14:paraId="2D0145B0" w14:textId="77777777" w:rsidR="00236550" w:rsidRPr="003C7B96" w:rsidRDefault="00236550">
      <w:pPr>
        <w:rPr>
          <w:rFonts w:ascii="Tahoma" w:hAnsi="Tahoma" w:cs="Tahoma"/>
          <w:sz w:val="20"/>
          <w:szCs w:val="20"/>
          <w:u w:val="single"/>
        </w:rPr>
      </w:pPr>
    </w:p>
    <w:p w14:paraId="24DB3653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lastRenderedPageBreak/>
        <w:t>Section V: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Experience with Children</w:t>
      </w:r>
    </w:p>
    <w:p w14:paraId="08BFC946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09941F8" w14:textId="2D1211E0" w:rsidR="000612B0" w:rsidRPr="003C7B96" w:rsidRDefault="000612B0" w:rsidP="00D14F6F">
      <w:pPr>
        <w:ind w:left="720" w:hanging="720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A.</w:t>
      </w:r>
      <w:r w:rsidRPr="003C7B96">
        <w:rPr>
          <w:rFonts w:ascii="Tahoma" w:hAnsi="Tahoma" w:cs="Tahoma"/>
          <w:sz w:val="20"/>
          <w:szCs w:val="20"/>
        </w:rPr>
        <w:tab/>
        <w:t>Have you been or are you currently certified/licensed as a family foster home in this state or any other state?</w:t>
      </w:r>
      <w:r w:rsidRPr="003C7B96">
        <w:rPr>
          <w:rFonts w:ascii="Tahoma" w:hAnsi="Tahoma" w:cs="Tahoma"/>
          <w:sz w:val="20"/>
          <w:szCs w:val="20"/>
        </w:rPr>
        <w:tab/>
        <w:t>___ Yes</w:t>
      </w:r>
      <w:r w:rsidRPr="003C7B96">
        <w:rPr>
          <w:rFonts w:ascii="Tahoma" w:hAnsi="Tahoma" w:cs="Tahoma"/>
          <w:sz w:val="20"/>
          <w:szCs w:val="20"/>
        </w:rPr>
        <w:tab/>
        <w:t>___ No</w:t>
      </w:r>
      <w:r w:rsidRPr="003C7B96">
        <w:rPr>
          <w:rFonts w:ascii="Tahoma" w:hAnsi="Tahoma" w:cs="Tahoma"/>
          <w:sz w:val="20"/>
          <w:szCs w:val="20"/>
        </w:rPr>
        <w:tab/>
      </w:r>
    </w:p>
    <w:p w14:paraId="5284A22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54CC06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If yes, please explain: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2C7EF9C7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1E411B84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2C950B9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402AA4C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B.</w:t>
      </w:r>
      <w:r w:rsidRPr="003C7B96">
        <w:rPr>
          <w:rFonts w:ascii="Tahoma" w:hAnsi="Tahoma" w:cs="Tahoma"/>
          <w:sz w:val="20"/>
          <w:szCs w:val="20"/>
        </w:rPr>
        <w:tab/>
        <w:t>Have you ever applied for adoption in this state or any other state?</w:t>
      </w:r>
      <w:r w:rsidR="00D14F6F"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>___ Yes</w:t>
      </w:r>
      <w:r w:rsidRPr="003C7B96">
        <w:rPr>
          <w:rFonts w:ascii="Tahoma" w:hAnsi="Tahoma" w:cs="Tahoma"/>
          <w:sz w:val="20"/>
          <w:szCs w:val="20"/>
        </w:rPr>
        <w:tab/>
        <w:t>___ No</w:t>
      </w:r>
      <w:r w:rsidRPr="003C7B96">
        <w:rPr>
          <w:rFonts w:ascii="Tahoma" w:hAnsi="Tahoma" w:cs="Tahoma"/>
          <w:sz w:val="20"/>
          <w:szCs w:val="20"/>
        </w:rPr>
        <w:tab/>
      </w:r>
    </w:p>
    <w:p w14:paraId="3EFFF20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7BF5F0C7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If yes, please explain:</w:t>
      </w:r>
      <w:r w:rsidRPr="003C7B96">
        <w:rPr>
          <w:rFonts w:ascii="Tahoma" w:hAnsi="Tahoma" w:cs="Tahoma"/>
          <w:sz w:val="20"/>
          <w:szCs w:val="20"/>
          <w:u w:val="single"/>
        </w:rPr>
        <w:tab/>
        <w:t xml:space="preserve">    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 xml:space="preserve">   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2522FF8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</w:r>
    </w:p>
    <w:p w14:paraId="4AB0990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3EC99D4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6D661DC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C.</w:t>
      </w:r>
      <w:r w:rsidRPr="003C7B96">
        <w:rPr>
          <w:rFonts w:ascii="Tahoma" w:hAnsi="Tahoma" w:cs="Tahoma"/>
          <w:sz w:val="20"/>
          <w:szCs w:val="20"/>
        </w:rPr>
        <w:tab/>
        <w:t>Describe your experience with children other than your own.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 xml:space="preserve"> 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9751AE5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1C95CB90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9AF1D44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0E029E43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57E1AAD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21D22A61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6B08250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0C83FDF3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VI: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Background Check</w:t>
      </w:r>
    </w:p>
    <w:p w14:paraId="3EB2004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DC2B6E8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A.</w:t>
      </w:r>
      <w:r w:rsidRPr="003C7B96">
        <w:rPr>
          <w:rFonts w:ascii="Tahoma" w:hAnsi="Tahoma" w:cs="Tahoma"/>
          <w:sz w:val="20"/>
          <w:szCs w:val="20"/>
        </w:rPr>
        <w:tab/>
        <w:t>Do you have a criminal record?</w:t>
      </w:r>
    </w:p>
    <w:p w14:paraId="41EFC4D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tbl>
      <w:tblPr>
        <w:tblW w:w="8892" w:type="dxa"/>
        <w:tblInd w:w="828" w:type="dxa"/>
        <w:tblLook w:val="0000" w:firstRow="0" w:lastRow="0" w:firstColumn="0" w:lastColumn="0" w:noHBand="0" w:noVBand="0"/>
      </w:tblPr>
      <w:tblGrid>
        <w:gridCol w:w="4680"/>
        <w:gridCol w:w="4212"/>
      </w:tblGrid>
      <w:tr w:rsidR="000612B0" w:rsidRPr="003C7B96" w14:paraId="6AF577B9" w14:textId="77777777">
        <w:tc>
          <w:tcPr>
            <w:tcW w:w="4680" w:type="dxa"/>
          </w:tcPr>
          <w:p w14:paraId="265E33EF" w14:textId="1A76AE12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Parent #1</w:t>
            </w:r>
            <w:r w:rsidRPr="003C7B96">
              <w:rPr>
                <w:rFonts w:ascii="Tahoma" w:hAnsi="Tahoma" w:cs="Tahoma"/>
                <w:sz w:val="20"/>
                <w:szCs w:val="20"/>
              </w:rPr>
              <w:tab/>
            </w:r>
            <w:bookmarkStart w:id="0" w:name="Check1"/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0"/>
            <w:r w:rsidRPr="003C7B96">
              <w:rPr>
                <w:rFonts w:ascii="Tahoma" w:hAnsi="Tahoma" w:cs="Tahoma"/>
                <w:sz w:val="20"/>
                <w:szCs w:val="20"/>
              </w:rPr>
              <w:t xml:space="preserve"> Yes</w:t>
            </w:r>
            <w:bookmarkStart w:id="1" w:name="Check2"/>
            <w:r w:rsidR="00D14F6F" w:rsidRPr="003C7B96">
              <w:rPr>
                <w:rFonts w:ascii="Tahoma" w:hAnsi="Tahoma" w:cs="Tahoma"/>
                <w:sz w:val="20"/>
                <w:szCs w:val="20"/>
              </w:rPr>
              <w:t xml:space="preserve">    </w:t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1"/>
            <w:r w:rsidR="00C67942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Pr="003C7B96">
              <w:rPr>
                <w:rFonts w:ascii="Tahoma" w:hAnsi="Tahoma" w:cs="Tahoma"/>
                <w:sz w:val="20"/>
                <w:szCs w:val="20"/>
              </w:rPr>
              <w:t>No</w:t>
            </w:r>
          </w:p>
        </w:tc>
        <w:tc>
          <w:tcPr>
            <w:tcW w:w="4212" w:type="dxa"/>
          </w:tcPr>
          <w:p w14:paraId="06FB1F89" w14:textId="5600A5D4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Parent #2</w:t>
            </w:r>
            <w:r w:rsidRPr="003C7B96">
              <w:rPr>
                <w:rFonts w:ascii="Tahoma" w:hAnsi="Tahoma" w:cs="Tahoma"/>
                <w:sz w:val="20"/>
                <w:szCs w:val="20"/>
              </w:rPr>
              <w:tab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end"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t xml:space="preserve"> Yes    </w:t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fldChar w:fldCharType="end"/>
            </w:r>
            <w:r w:rsidR="00C67942">
              <w:rPr>
                <w:rFonts w:ascii="Tahoma" w:hAnsi="Tahoma" w:cs="Tahoma"/>
                <w:sz w:val="20"/>
                <w:szCs w:val="20"/>
              </w:rPr>
              <w:t xml:space="preserve"> </w:t>
            </w:r>
            <w:r w:rsidR="00D14F6F" w:rsidRPr="003C7B96">
              <w:rPr>
                <w:rFonts w:ascii="Tahoma" w:hAnsi="Tahoma" w:cs="Tahoma"/>
                <w:sz w:val="20"/>
                <w:szCs w:val="20"/>
              </w:rPr>
              <w:t>No</w:t>
            </w:r>
          </w:p>
        </w:tc>
      </w:tr>
    </w:tbl>
    <w:p w14:paraId="65FEF3C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00DC32EE" w14:textId="3F6F5A0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If yes, please indicate which parent(s), the city and state of record, and the nature of the conviction</w:t>
      </w:r>
      <w:r w:rsidR="00806507">
        <w:rPr>
          <w:rFonts w:ascii="Tahoma" w:hAnsi="Tahoma" w:cs="Tahoma"/>
          <w:sz w:val="20"/>
          <w:szCs w:val="20"/>
        </w:rPr>
        <w:t>:</w:t>
      </w:r>
    </w:p>
    <w:p w14:paraId="1A9A8910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588F1E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61B5B82C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3675271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7DD28673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07CDBF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10F8C0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B.</w:t>
      </w:r>
      <w:r w:rsidRPr="003C7B96">
        <w:rPr>
          <w:rFonts w:ascii="Tahoma" w:hAnsi="Tahoma" w:cs="Tahoma"/>
          <w:sz w:val="20"/>
          <w:szCs w:val="20"/>
        </w:rPr>
        <w:tab/>
        <w:t>Does any adult member of the household other than parent #1 or #2 have a criminal record?</w:t>
      </w:r>
      <w:r w:rsidRPr="003C7B96">
        <w:rPr>
          <w:rFonts w:ascii="Tahoma" w:hAnsi="Tahoma" w:cs="Tahoma"/>
          <w:sz w:val="20"/>
          <w:szCs w:val="20"/>
        </w:rPr>
        <w:tab/>
      </w:r>
    </w:p>
    <w:p w14:paraId="6C7C3864" w14:textId="77777777" w:rsidR="000612B0" w:rsidRPr="003C7B96" w:rsidRDefault="000612B0">
      <w:pPr>
        <w:ind w:firstLine="720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___ Yes</w:t>
      </w:r>
      <w:r w:rsidRPr="003C7B96">
        <w:rPr>
          <w:rFonts w:ascii="Tahoma" w:hAnsi="Tahoma" w:cs="Tahoma"/>
          <w:sz w:val="20"/>
          <w:szCs w:val="20"/>
        </w:rPr>
        <w:tab/>
        <w:t>___ No</w:t>
      </w:r>
    </w:p>
    <w:p w14:paraId="748C4F9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5D5FFB0" w14:textId="27DE484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If yes, please indicate which member, the city and state of record, and the nature of the conviction</w:t>
      </w:r>
      <w:r w:rsidR="00806507">
        <w:rPr>
          <w:rFonts w:ascii="Tahoma" w:hAnsi="Tahoma" w:cs="Tahoma"/>
          <w:sz w:val="20"/>
          <w:szCs w:val="20"/>
        </w:rPr>
        <w:t>:</w:t>
      </w:r>
    </w:p>
    <w:p w14:paraId="3DBEE6D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FA9BEA2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E033D7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D59FEA9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08B599B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CF982B3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B17DC60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5D6E366D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VII: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Home</w:t>
      </w:r>
    </w:p>
    <w:p w14:paraId="682ACEA2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D46114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A.</w:t>
      </w:r>
      <w:r w:rsidRPr="003C7B96">
        <w:rPr>
          <w:rFonts w:ascii="Tahoma" w:hAnsi="Tahoma" w:cs="Tahoma"/>
          <w:sz w:val="20"/>
          <w:szCs w:val="20"/>
        </w:rPr>
        <w:tab/>
        <w:t>Check all boxes that apply to your living arrangements:</w:t>
      </w:r>
    </w:p>
    <w:p w14:paraId="1412281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1797C20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ab/>
        <w:t>Do you:  ___ Own</w:t>
      </w:r>
      <w:r w:rsidRPr="003C7B96">
        <w:rPr>
          <w:rFonts w:ascii="Tahoma" w:hAnsi="Tahoma" w:cs="Tahoma"/>
          <w:sz w:val="20"/>
          <w:szCs w:val="20"/>
        </w:rPr>
        <w:tab/>
        <w:t>___ Rent</w:t>
      </w:r>
      <w:r w:rsidRPr="003C7B96">
        <w:rPr>
          <w:rFonts w:ascii="Tahoma" w:hAnsi="Tahoma" w:cs="Tahoma"/>
          <w:sz w:val="20"/>
          <w:szCs w:val="20"/>
        </w:rPr>
        <w:tab/>
        <w:t>|   ___ Apartment</w:t>
      </w:r>
      <w:r w:rsidRPr="003C7B96">
        <w:rPr>
          <w:rFonts w:ascii="Tahoma" w:hAnsi="Tahoma" w:cs="Tahoma"/>
          <w:sz w:val="20"/>
          <w:szCs w:val="20"/>
        </w:rPr>
        <w:tab/>
        <w:t>___Mobile Home</w:t>
      </w:r>
      <w:r w:rsidRPr="003C7B96">
        <w:rPr>
          <w:rFonts w:ascii="Tahoma" w:hAnsi="Tahoma" w:cs="Tahoma"/>
          <w:sz w:val="20"/>
          <w:szCs w:val="20"/>
        </w:rPr>
        <w:tab/>
        <w:t>___ House</w:t>
      </w:r>
    </w:p>
    <w:p w14:paraId="33FB8D0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45E9432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</w:rPr>
        <w:tab/>
        <w:t>___ Other living arrangements (specify):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B681AA7" w14:textId="18F16827" w:rsidR="000612B0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0035663B" w14:textId="77777777" w:rsidR="004F0482" w:rsidRPr="003C7B96" w:rsidRDefault="004F0482">
      <w:pPr>
        <w:rPr>
          <w:rFonts w:ascii="Tahoma" w:hAnsi="Tahoma" w:cs="Tahoma"/>
          <w:sz w:val="20"/>
          <w:szCs w:val="20"/>
          <w:u w:val="single"/>
        </w:rPr>
      </w:pPr>
      <w:bookmarkStart w:id="2" w:name="_GoBack"/>
      <w:bookmarkEnd w:id="2"/>
    </w:p>
    <w:p w14:paraId="73D3665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lastRenderedPageBreak/>
        <w:t>B.</w:t>
      </w:r>
      <w:r w:rsidRPr="003C7B96">
        <w:rPr>
          <w:rFonts w:ascii="Tahoma" w:hAnsi="Tahoma" w:cs="Tahoma"/>
          <w:sz w:val="20"/>
          <w:szCs w:val="20"/>
        </w:rPr>
        <w:tab/>
        <w:t>Do you have any pets?   _____YES   ______NO</w:t>
      </w:r>
    </w:p>
    <w:p w14:paraId="100AD4A1" w14:textId="77777777" w:rsidR="003C7B96" w:rsidRDefault="003C7B96" w:rsidP="00D14F6F">
      <w:pPr>
        <w:ind w:firstLine="720"/>
        <w:rPr>
          <w:rFonts w:ascii="Tahoma" w:hAnsi="Tahoma" w:cs="Tahoma"/>
          <w:sz w:val="20"/>
          <w:szCs w:val="20"/>
        </w:rPr>
      </w:pPr>
    </w:p>
    <w:p w14:paraId="0A8BEC0C" w14:textId="77777777" w:rsidR="000612B0" w:rsidRPr="003C7B96" w:rsidRDefault="000612B0" w:rsidP="00D14F6F">
      <w:pPr>
        <w:ind w:firstLine="720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If so, list their names, type of animal: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28"/>
        <w:gridCol w:w="5508"/>
      </w:tblGrid>
      <w:tr w:rsidR="000612B0" w:rsidRPr="003C7B96" w14:paraId="541A61C4" w14:textId="77777777">
        <w:trPr>
          <w:jc w:val="center"/>
        </w:trPr>
        <w:tc>
          <w:tcPr>
            <w:tcW w:w="3528" w:type="dxa"/>
          </w:tcPr>
          <w:p w14:paraId="34EB4DB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Name</w:t>
            </w:r>
          </w:p>
        </w:tc>
        <w:tc>
          <w:tcPr>
            <w:tcW w:w="5508" w:type="dxa"/>
          </w:tcPr>
          <w:p w14:paraId="42125381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Type of Animal</w:t>
            </w:r>
          </w:p>
        </w:tc>
      </w:tr>
      <w:tr w:rsidR="000612B0" w:rsidRPr="003C7B96" w14:paraId="33FFF8C3" w14:textId="77777777">
        <w:trPr>
          <w:jc w:val="center"/>
        </w:trPr>
        <w:tc>
          <w:tcPr>
            <w:tcW w:w="3528" w:type="dxa"/>
          </w:tcPr>
          <w:p w14:paraId="1325773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</w:tcPr>
          <w:p w14:paraId="1F5C539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26987FC5" w14:textId="77777777">
        <w:trPr>
          <w:jc w:val="center"/>
        </w:trPr>
        <w:tc>
          <w:tcPr>
            <w:tcW w:w="3528" w:type="dxa"/>
          </w:tcPr>
          <w:p w14:paraId="7DF7250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</w:tcPr>
          <w:p w14:paraId="0D55909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7C20F64F" w14:textId="77777777">
        <w:trPr>
          <w:jc w:val="center"/>
        </w:trPr>
        <w:tc>
          <w:tcPr>
            <w:tcW w:w="3528" w:type="dxa"/>
          </w:tcPr>
          <w:p w14:paraId="436A61A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</w:tcPr>
          <w:p w14:paraId="633179F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72DDB90A" w14:textId="77777777">
        <w:trPr>
          <w:jc w:val="center"/>
        </w:trPr>
        <w:tc>
          <w:tcPr>
            <w:tcW w:w="3528" w:type="dxa"/>
          </w:tcPr>
          <w:p w14:paraId="17961F0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508" w:type="dxa"/>
          </w:tcPr>
          <w:p w14:paraId="7530F96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3F10AAF2" w14:textId="77777777" w:rsidR="003C7B96" w:rsidRDefault="003C7B96">
      <w:pPr>
        <w:rPr>
          <w:rFonts w:ascii="Tahoma" w:hAnsi="Tahoma" w:cs="Tahoma"/>
          <w:sz w:val="20"/>
          <w:szCs w:val="20"/>
        </w:rPr>
      </w:pPr>
    </w:p>
    <w:p w14:paraId="7D7AD88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 xml:space="preserve">Texas requires all household pets to be vaccinated regularly.  </w:t>
      </w:r>
      <w:r w:rsidR="003D1A65">
        <w:rPr>
          <w:rFonts w:ascii="Tahoma" w:hAnsi="Tahoma" w:cs="Tahoma"/>
          <w:sz w:val="20"/>
          <w:szCs w:val="20"/>
        </w:rPr>
        <w:t>Anchor</w:t>
      </w:r>
      <w:r w:rsidRPr="003C7B96">
        <w:rPr>
          <w:rFonts w:ascii="Tahoma" w:hAnsi="Tahoma" w:cs="Tahoma"/>
          <w:sz w:val="20"/>
          <w:szCs w:val="20"/>
        </w:rPr>
        <w:t xml:space="preserve"> will need copies of your pets’ most recent vaccinations.</w:t>
      </w:r>
    </w:p>
    <w:p w14:paraId="6CD2CD3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6E17030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B.</w:t>
      </w:r>
      <w:r w:rsidRPr="003C7B96">
        <w:rPr>
          <w:rFonts w:ascii="Tahoma" w:hAnsi="Tahoma" w:cs="Tahoma"/>
          <w:sz w:val="20"/>
          <w:szCs w:val="20"/>
        </w:rPr>
        <w:tab/>
        <w:t>Is your water supply (check one):</w:t>
      </w:r>
      <w:r w:rsidRPr="003C7B96">
        <w:rPr>
          <w:rFonts w:ascii="Tahoma" w:hAnsi="Tahoma" w:cs="Tahoma"/>
          <w:sz w:val="20"/>
          <w:szCs w:val="20"/>
        </w:rPr>
        <w:tab/>
        <w:t>___ City</w:t>
      </w:r>
      <w:r w:rsidRPr="003C7B96">
        <w:rPr>
          <w:rFonts w:ascii="Tahoma" w:hAnsi="Tahoma" w:cs="Tahoma"/>
          <w:sz w:val="20"/>
          <w:szCs w:val="20"/>
        </w:rPr>
        <w:tab/>
        <w:t>___ Other (specify</w:t>
      </w:r>
      <w:proofErr w:type="gramStart"/>
      <w:r w:rsidRPr="003C7B96">
        <w:rPr>
          <w:rFonts w:ascii="Tahoma" w:hAnsi="Tahoma" w:cs="Tahoma"/>
          <w:sz w:val="20"/>
          <w:szCs w:val="20"/>
        </w:rPr>
        <w:t>):_</w:t>
      </w:r>
      <w:proofErr w:type="gramEnd"/>
      <w:r w:rsidRPr="003C7B96">
        <w:rPr>
          <w:rFonts w:ascii="Tahoma" w:hAnsi="Tahoma" w:cs="Tahoma"/>
          <w:sz w:val="20"/>
          <w:szCs w:val="20"/>
        </w:rPr>
        <w:t>____________</w:t>
      </w:r>
    </w:p>
    <w:p w14:paraId="03DD0EB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28A929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C.</w:t>
      </w:r>
      <w:r w:rsidRPr="003C7B96">
        <w:rPr>
          <w:rFonts w:ascii="Tahoma" w:hAnsi="Tahoma" w:cs="Tahoma"/>
          <w:sz w:val="20"/>
          <w:szCs w:val="20"/>
        </w:rPr>
        <w:tab/>
        <w:t>Do you have a trampoline in your yard?     _____YES</w:t>
      </w:r>
      <w:r w:rsidRPr="003C7B96">
        <w:rPr>
          <w:rFonts w:ascii="Tahoma" w:hAnsi="Tahoma" w:cs="Tahoma"/>
          <w:sz w:val="20"/>
          <w:szCs w:val="20"/>
        </w:rPr>
        <w:tab/>
        <w:t>_____NO</w:t>
      </w:r>
    </w:p>
    <w:p w14:paraId="24F10C19" w14:textId="77777777" w:rsidR="007C25D1" w:rsidRPr="003C7B96" w:rsidRDefault="007C25D1" w:rsidP="007C25D1">
      <w:pPr>
        <w:ind w:firstLine="720"/>
        <w:rPr>
          <w:rFonts w:ascii="Tahoma" w:hAnsi="Tahoma" w:cs="Tahoma"/>
          <w:b/>
          <w:sz w:val="20"/>
          <w:szCs w:val="20"/>
        </w:rPr>
      </w:pPr>
    </w:p>
    <w:p w14:paraId="4E69EC0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D.</w:t>
      </w:r>
      <w:r w:rsidRPr="003C7B96">
        <w:rPr>
          <w:rFonts w:ascii="Tahoma" w:hAnsi="Tahoma" w:cs="Tahoma"/>
          <w:sz w:val="20"/>
          <w:szCs w:val="20"/>
        </w:rPr>
        <w:tab/>
        <w:t>Do you have a swimming pool and/or hot tub in your yard? ____YES</w:t>
      </w:r>
      <w:r w:rsidRPr="003C7B96">
        <w:rPr>
          <w:rFonts w:ascii="Tahoma" w:hAnsi="Tahoma" w:cs="Tahoma"/>
          <w:sz w:val="20"/>
          <w:szCs w:val="20"/>
        </w:rPr>
        <w:tab/>
        <w:t>_____NO</w:t>
      </w:r>
    </w:p>
    <w:p w14:paraId="508FC2CC" w14:textId="77777777" w:rsidR="00DA5C1F" w:rsidRDefault="00DA5C1F" w:rsidP="00DA5C1F">
      <w:pPr>
        <w:pStyle w:val="BodyText2"/>
        <w:rPr>
          <w:rFonts w:ascii="Tahoma" w:hAnsi="Tahoma" w:cs="Tahoma"/>
          <w:sz w:val="20"/>
          <w:szCs w:val="20"/>
        </w:rPr>
      </w:pPr>
    </w:p>
    <w:p w14:paraId="3630DD2F" w14:textId="77777777" w:rsidR="00DA5C1F" w:rsidRPr="003C7B96" w:rsidRDefault="00DA5C1F" w:rsidP="00DA5C1F">
      <w:pPr>
        <w:pStyle w:val="BodyText2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**Please note that pools/hot tubs must be fenced with a secured lock in the interest of safety.  You must know how to swim, and have documentation that indicates you are able to carry out an emergency water rescue if necessary.</w:t>
      </w:r>
    </w:p>
    <w:p w14:paraId="0BA21C15" w14:textId="77777777" w:rsidR="000612B0" w:rsidRDefault="000612B0">
      <w:pPr>
        <w:rPr>
          <w:rFonts w:ascii="Tahoma" w:hAnsi="Tahoma" w:cs="Tahoma"/>
          <w:sz w:val="20"/>
          <w:szCs w:val="20"/>
        </w:rPr>
      </w:pPr>
    </w:p>
    <w:p w14:paraId="651C1A75" w14:textId="77777777" w:rsidR="00DA5C1F" w:rsidRDefault="00DA5C1F" w:rsidP="00DA5C1F">
      <w:pPr>
        <w:numPr>
          <w:ilvl w:val="0"/>
          <w:numId w:val="1"/>
        </w:numPr>
        <w:tabs>
          <w:tab w:val="clear" w:pos="1080"/>
        </w:tabs>
        <w:ind w:hanging="1080"/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Please check if you have any of the following in your home:</w:t>
      </w:r>
    </w:p>
    <w:p w14:paraId="022FE9A0" w14:textId="77777777" w:rsidR="00DA5C1F" w:rsidRDefault="00DA5C1F" w:rsidP="00DA5C1F">
      <w:pPr>
        <w:rPr>
          <w:rFonts w:ascii="Tahoma" w:hAnsi="Tahoma" w:cs="Tahoma"/>
          <w:sz w:val="20"/>
          <w:szCs w:val="2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518"/>
        <w:gridCol w:w="4518"/>
      </w:tblGrid>
      <w:tr w:rsidR="00DA5C1F" w:rsidRPr="003C7B96" w14:paraId="0C3231E8" w14:textId="77777777">
        <w:trPr>
          <w:jc w:val="center"/>
        </w:trPr>
        <w:tc>
          <w:tcPr>
            <w:tcW w:w="4518" w:type="dxa"/>
          </w:tcPr>
          <w:p w14:paraId="032260EB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" w:name="Check7"/>
            <w:r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3"/>
            <w:r>
              <w:rPr>
                <w:rFonts w:ascii="Tahoma" w:hAnsi="Tahoma" w:cs="Tahoma"/>
                <w:sz w:val="20"/>
                <w:szCs w:val="20"/>
              </w:rPr>
              <w:t xml:space="preserve"> Cigarettes/Tobacco products</w:t>
            </w:r>
          </w:p>
        </w:tc>
        <w:tc>
          <w:tcPr>
            <w:tcW w:w="4518" w:type="dxa"/>
          </w:tcPr>
          <w:p w14:paraId="58ECB6EB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" w:name="Check3"/>
            <w:r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4"/>
            <w:r>
              <w:rPr>
                <w:rFonts w:ascii="Tahoma" w:hAnsi="Tahoma" w:cs="Tahoma"/>
                <w:sz w:val="20"/>
                <w:szCs w:val="20"/>
              </w:rPr>
              <w:t xml:space="preserve"> Guns/Ammunition</w:t>
            </w:r>
          </w:p>
        </w:tc>
      </w:tr>
      <w:tr w:rsidR="00DA5C1F" w:rsidRPr="003C7B96" w14:paraId="3365A62A" w14:textId="77777777">
        <w:trPr>
          <w:jc w:val="center"/>
        </w:trPr>
        <w:tc>
          <w:tcPr>
            <w:tcW w:w="4518" w:type="dxa"/>
          </w:tcPr>
          <w:p w14:paraId="7CB149A0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" w:name="Check5"/>
            <w:r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5"/>
            <w:r>
              <w:rPr>
                <w:rFonts w:ascii="Tahoma" w:hAnsi="Tahoma" w:cs="Tahoma"/>
                <w:sz w:val="20"/>
                <w:szCs w:val="20"/>
              </w:rPr>
              <w:t xml:space="preserve"> Projectiles (darts/arrows, etc.)</w:t>
            </w:r>
          </w:p>
        </w:tc>
        <w:tc>
          <w:tcPr>
            <w:tcW w:w="4518" w:type="dxa"/>
          </w:tcPr>
          <w:p w14:paraId="38626FBE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" w:name="Check6"/>
            <w:r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6"/>
            <w:r>
              <w:rPr>
                <w:rFonts w:ascii="Tahoma" w:hAnsi="Tahoma" w:cs="Tahoma"/>
                <w:sz w:val="20"/>
                <w:szCs w:val="20"/>
              </w:rPr>
              <w:t xml:space="preserve"> Explosive materials</w:t>
            </w:r>
          </w:p>
        </w:tc>
      </w:tr>
      <w:tr w:rsidR="00DA5C1F" w:rsidRPr="003C7B96" w14:paraId="5F1661BA" w14:textId="77777777">
        <w:trPr>
          <w:jc w:val="center"/>
        </w:trPr>
        <w:tc>
          <w:tcPr>
            <w:tcW w:w="4518" w:type="dxa"/>
          </w:tcPr>
          <w:p w14:paraId="5DA46070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  <w:r>
              <w:rPr>
                <w:rFonts w:ascii="Tahoma" w:hAnsi="Tahoma" w:cs="Tahoma"/>
                <w:sz w:val="20"/>
                <w:szCs w:val="20"/>
              </w:rP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" w:name="Check4"/>
            <w:r>
              <w:rPr>
                <w:rFonts w:ascii="Tahoma" w:hAnsi="Tahoma" w:cs="Tahoma"/>
                <w:sz w:val="20"/>
                <w:szCs w:val="20"/>
              </w:rPr>
              <w:instrText xml:space="preserve"> FORMCHECKBOX </w:instrText>
            </w:r>
            <w:r w:rsidR="004F0482">
              <w:rPr>
                <w:rFonts w:ascii="Tahoma" w:hAnsi="Tahoma" w:cs="Tahoma"/>
                <w:sz w:val="20"/>
                <w:szCs w:val="20"/>
              </w:rPr>
            </w:r>
            <w:r w:rsidR="004F0482">
              <w:rPr>
                <w:rFonts w:ascii="Tahoma" w:hAnsi="Tahoma" w:cs="Tahoma"/>
                <w:sz w:val="20"/>
                <w:szCs w:val="20"/>
              </w:rPr>
              <w:fldChar w:fldCharType="separate"/>
            </w:r>
            <w:r>
              <w:rPr>
                <w:rFonts w:ascii="Tahoma" w:hAnsi="Tahoma" w:cs="Tahoma"/>
                <w:sz w:val="20"/>
                <w:szCs w:val="20"/>
              </w:rPr>
              <w:fldChar w:fldCharType="end"/>
            </w:r>
            <w:bookmarkEnd w:id="7"/>
            <w:r>
              <w:rPr>
                <w:rFonts w:ascii="Tahoma" w:hAnsi="Tahoma" w:cs="Tahoma"/>
                <w:sz w:val="20"/>
                <w:szCs w:val="20"/>
              </w:rPr>
              <w:t xml:space="preserve"> Hatchets/Saws/Axes</w:t>
            </w:r>
          </w:p>
        </w:tc>
        <w:tc>
          <w:tcPr>
            <w:tcW w:w="4518" w:type="dxa"/>
          </w:tcPr>
          <w:p w14:paraId="061497F6" w14:textId="77777777" w:rsidR="00DA5C1F" w:rsidRPr="003C7B96" w:rsidRDefault="00DA5C1F" w:rsidP="00AD2AB3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78B00099" w14:textId="77777777" w:rsidR="00DA5C1F" w:rsidRDefault="00DA5C1F" w:rsidP="00DA5C1F">
      <w:pPr>
        <w:rPr>
          <w:rFonts w:ascii="Tahoma" w:hAnsi="Tahoma" w:cs="Tahoma"/>
          <w:sz w:val="20"/>
          <w:szCs w:val="20"/>
        </w:rPr>
      </w:pPr>
    </w:p>
    <w:p w14:paraId="1313DA3B" w14:textId="77777777" w:rsidR="00DA5C1F" w:rsidRDefault="00DA5C1F" w:rsidP="00DA5C1F">
      <w:pPr>
        <w:numPr>
          <w:ilvl w:val="0"/>
          <w:numId w:val="4"/>
        </w:num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Smoking is not permitted in</w:t>
      </w:r>
      <w:r w:rsidR="00AD2AB3">
        <w:rPr>
          <w:rFonts w:ascii="Tahoma" w:hAnsi="Tahoma" w:cs="Tahoma"/>
          <w:sz w:val="20"/>
          <w:szCs w:val="20"/>
        </w:rPr>
        <w:t>doors in</w:t>
      </w:r>
      <w:r>
        <w:rPr>
          <w:rFonts w:ascii="Tahoma" w:hAnsi="Tahoma" w:cs="Tahoma"/>
          <w:sz w:val="20"/>
          <w:szCs w:val="20"/>
        </w:rPr>
        <w:t xml:space="preserve"> foster homes or in vehicles when children are being transported.</w:t>
      </w:r>
      <w:r w:rsidR="00AD2AB3">
        <w:rPr>
          <w:rFonts w:ascii="Tahoma" w:hAnsi="Tahoma" w:cs="Tahoma"/>
          <w:sz w:val="20"/>
          <w:szCs w:val="20"/>
        </w:rPr>
        <w:t xml:space="preserve"> Smoking must only occur outdoors.</w:t>
      </w:r>
    </w:p>
    <w:p w14:paraId="7BA7CB98" w14:textId="77777777" w:rsidR="00DA5C1F" w:rsidRDefault="00DA5C1F" w:rsidP="00DA5C1F">
      <w:pPr>
        <w:numPr>
          <w:ilvl w:val="0"/>
          <w:numId w:val="4"/>
        </w:num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Guns/ammunition must be stored locked, and separate from one another.</w:t>
      </w:r>
    </w:p>
    <w:p w14:paraId="6F3A6EF7" w14:textId="77777777" w:rsidR="00DA5C1F" w:rsidRPr="003C7B96" w:rsidRDefault="00DA5C1F" w:rsidP="00DA5C1F">
      <w:pPr>
        <w:numPr>
          <w:ilvl w:val="0"/>
          <w:numId w:val="4"/>
        </w:num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Weapons/hatchets/saws/explosive materials are all required to be reported to the agency and to be stored in locked storage, inaccessible to foster children.</w:t>
      </w:r>
    </w:p>
    <w:p w14:paraId="2FBFF789" w14:textId="77777777" w:rsidR="007C25D1" w:rsidRPr="003C7B96" w:rsidRDefault="007C25D1">
      <w:pPr>
        <w:pStyle w:val="BodyText2"/>
        <w:rPr>
          <w:rFonts w:ascii="Tahoma" w:hAnsi="Tahoma" w:cs="Tahoma"/>
          <w:sz w:val="20"/>
          <w:szCs w:val="20"/>
        </w:rPr>
      </w:pPr>
    </w:p>
    <w:p w14:paraId="72881BB5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VIII:</w:t>
      </w:r>
      <w:r w:rsidRPr="003C7B96">
        <w:rPr>
          <w:rFonts w:ascii="Tahoma" w:hAnsi="Tahoma" w:cs="Tahoma"/>
          <w:b/>
          <w:sz w:val="20"/>
          <w:szCs w:val="20"/>
        </w:rPr>
        <w:tab/>
        <w:t>Financial Information</w:t>
      </w:r>
    </w:p>
    <w:p w14:paraId="6A9BDFE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78E938D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A.</w:t>
      </w:r>
      <w:r w:rsidRPr="003C7B96">
        <w:rPr>
          <w:rFonts w:ascii="Tahoma" w:hAnsi="Tahoma" w:cs="Tahoma"/>
          <w:sz w:val="20"/>
          <w:szCs w:val="20"/>
        </w:rPr>
        <w:tab/>
        <w:t xml:space="preserve">What are your sources of income, other than employment as listed on pg. </w:t>
      </w:r>
      <w:proofErr w:type="gramStart"/>
      <w:r w:rsidRPr="003C7B96">
        <w:rPr>
          <w:rFonts w:ascii="Tahoma" w:hAnsi="Tahoma" w:cs="Tahoma"/>
          <w:sz w:val="20"/>
          <w:szCs w:val="20"/>
        </w:rPr>
        <w:t>3?_</w:t>
      </w:r>
      <w:proofErr w:type="gramEnd"/>
      <w:r w:rsidRPr="003C7B96">
        <w:rPr>
          <w:rFonts w:ascii="Tahoma" w:hAnsi="Tahoma" w:cs="Tahoma"/>
          <w:sz w:val="20"/>
          <w:szCs w:val="20"/>
        </w:rPr>
        <w:t>_______________</w:t>
      </w:r>
    </w:p>
    <w:p w14:paraId="2635A7F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7379298F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A3C3EB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ab/>
      </w:r>
    </w:p>
    <w:p w14:paraId="5FA19FC9" w14:textId="4770A7CF" w:rsidR="000612B0" w:rsidRPr="00F8013F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B.</w:t>
      </w:r>
      <w:r w:rsidRPr="003C7B96">
        <w:rPr>
          <w:rFonts w:ascii="Tahoma" w:hAnsi="Tahoma" w:cs="Tahoma"/>
          <w:sz w:val="20"/>
          <w:szCs w:val="20"/>
        </w:rPr>
        <w:tab/>
        <w:t>What is your approximate annual income of the total household, regardless of source?</w:t>
      </w:r>
      <w:r w:rsidR="00F8013F">
        <w:rPr>
          <w:rFonts w:ascii="Tahoma" w:hAnsi="Tahoma" w:cs="Tahoma"/>
          <w:sz w:val="20"/>
          <w:szCs w:val="20"/>
        </w:rPr>
        <w:t xml:space="preserve"> 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6E20E188" w14:textId="77777777" w:rsidR="00F8013F" w:rsidRDefault="00F8013F">
      <w:pPr>
        <w:rPr>
          <w:rFonts w:ascii="Tahoma" w:hAnsi="Tahoma" w:cs="Tahoma"/>
          <w:b/>
          <w:sz w:val="20"/>
          <w:szCs w:val="20"/>
        </w:rPr>
      </w:pPr>
    </w:p>
    <w:p w14:paraId="463572B3" w14:textId="6DF1BE5D" w:rsidR="000612B0" w:rsidRDefault="00EB4C58">
      <w:pPr>
        <w:rPr>
          <w:rFonts w:ascii="Tahoma" w:hAnsi="Tahoma" w:cs="Tahoma"/>
          <w:b/>
          <w:sz w:val="20"/>
          <w:szCs w:val="20"/>
        </w:rPr>
      </w:pPr>
      <w:r>
        <w:rPr>
          <w:rFonts w:ascii="Tahoma" w:hAnsi="Tahoma" w:cs="Tahoma"/>
          <w:b/>
          <w:sz w:val="20"/>
          <w:szCs w:val="20"/>
        </w:rPr>
        <w:t xml:space="preserve">Section IX:  </w:t>
      </w:r>
      <w:r w:rsidR="000612B0" w:rsidRPr="003C7B96">
        <w:rPr>
          <w:rFonts w:ascii="Tahoma" w:hAnsi="Tahoma" w:cs="Tahoma"/>
          <w:b/>
          <w:sz w:val="20"/>
          <w:szCs w:val="20"/>
        </w:rPr>
        <w:t>References</w:t>
      </w:r>
      <w:r>
        <w:rPr>
          <w:rFonts w:ascii="Tahoma" w:hAnsi="Tahoma" w:cs="Tahoma"/>
          <w:b/>
          <w:sz w:val="20"/>
          <w:szCs w:val="20"/>
        </w:rPr>
        <w:t xml:space="preserve"> from Individuals Not Related to You</w:t>
      </w:r>
    </w:p>
    <w:p w14:paraId="6519E357" w14:textId="2D335ABF" w:rsidR="00591266" w:rsidRDefault="00591266">
      <w:pPr>
        <w:rPr>
          <w:rFonts w:ascii="Tahoma" w:hAnsi="Tahoma" w:cs="Tahoma"/>
          <w:b/>
          <w:sz w:val="20"/>
          <w:szCs w:val="20"/>
        </w:rPr>
      </w:pPr>
    </w:p>
    <w:p w14:paraId="262D1892" w14:textId="68610590" w:rsidR="00591266" w:rsidRPr="003C7B96" w:rsidRDefault="00591266">
      <w:pPr>
        <w:rPr>
          <w:rFonts w:ascii="Tahoma" w:hAnsi="Tahoma" w:cs="Tahoma"/>
          <w:b/>
          <w:sz w:val="20"/>
          <w:szCs w:val="20"/>
        </w:rPr>
      </w:pPr>
      <w:bookmarkStart w:id="8" w:name="_Hlk22553441"/>
      <w:r>
        <w:rPr>
          <w:rFonts w:ascii="Tahoma" w:hAnsi="Tahoma" w:cs="Tahoma"/>
          <w:b/>
          <w:sz w:val="20"/>
          <w:szCs w:val="20"/>
        </w:rPr>
        <w:t>References for Parent #1</w:t>
      </w:r>
    </w:p>
    <w:p w14:paraId="0B7E20E9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00C142FF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Reference #1:</w:t>
      </w:r>
    </w:p>
    <w:p w14:paraId="1133D488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C6D191D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506912E3" w14:textId="505D5E7D" w:rsidR="000612B0" w:rsidRPr="003C7B96" w:rsidRDefault="00F8013F">
      <w:pPr>
        <w:rPr>
          <w:rFonts w:ascii="Tahoma" w:hAnsi="Tahoma" w:cs="Tahoma"/>
          <w:sz w:val="20"/>
          <w:szCs w:val="20"/>
          <w:u w:val="single"/>
        </w:rPr>
      </w:pPr>
      <w:r>
        <w:rPr>
          <w:rFonts w:ascii="Tahoma" w:hAnsi="Tahoma" w:cs="Tahoma"/>
          <w:sz w:val="20"/>
          <w:szCs w:val="20"/>
        </w:rPr>
        <w:t>Email</w:t>
      </w:r>
      <w:r w:rsidR="000612B0" w:rsidRPr="003C7B96">
        <w:rPr>
          <w:rFonts w:ascii="Tahoma" w:hAnsi="Tahoma" w:cs="Tahoma"/>
          <w:sz w:val="20"/>
          <w:szCs w:val="20"/>
        </w:rPr>
        <w:t>: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   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322B6CE" w14:textId="77777777" w:rsidR="00775969" w:rsidRPr="003C7B96" w:rsidRDefault="00775969">
      <w:pPr>
        <w:rPr>
          <w:rFonts w:ascii="Tahoma" w:hAnsi="Tahoma" w:cs="Tahoma"/>
          <w:b/>
          <w:sz w:val="20"/>
          <w:szCs w:val="20"/>
        </w:rPr>
      </w:pPr>
    </w:p>
    <w:p w14:paraId="35CBBA81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Reference #2:</w:t>
      </w:r>
    </w:p>
    <w:p w14:paraId="63BEAD25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25054CD2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5760C8BD" w14:textId="502DDBC8" w:rsidR="000612B0" w:rsidRPr="003C7B96" w:rsidRDefault="00F8013F">
      <w:pPr>
        <w:rPr>
          <w:rFonts w:ascii="Tahoma" w:hAnsi="Tahoma" w:cs="Tahoma"/>
          <w:sz w:val="20"/>
          <w:szCs w:val="20"/>
          <w:u w:val="single"/>
        </w:rPr>
      </w:pPr>
      <w:r>
        <w:rPr>
          <w:rFonts w:ascii="Tahoma" w:hAnsi="Tahoma" w:cs="Tahoma"/>
          <w:sz w:val="20"/>
          <w:szCs w:val="20"/>
        </w:rPr>
        <w:t>Email</w:t>
      </w:r>
      <w:r w:rsidR="000612B0" w:rsidRPr="003C7B96">
        <w:rPr>
          <w:rFonts w:ascii="Tahoma" w:hAnsi="Tahoma" w:cs="Tahoma"/>
          <w:sz w:val="20"/>
          <w:szCs w:val="20"/>
        </w:rPr>
        <w:t>: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 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EEA6680" w14:textId="77777777" w:rsidR="004A64BF" w:rsidRDefault="004A64BF">
      <w:pPr>
        <w:rPr>
          <w:rFonts w:ascii="Tahoma" w:hAnsi="Tahoma" w:cs="Tahoma"/>
          <w:b/>
          <w:sz w:val="20"/>
          <w:szCs w:val="20"/>
        </w:rPr>
      </w:pPr>
    </w:p>
    <w:p w14:paraId="5D1C7A57" w14:textId="52591794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lastRenderedPageBreak/>
        <w:t>Reference #3:</w:t>
      </w:r>
    </w:p>
    <w:p w14:paraId="288E5511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7623182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D123B3F" w14:textId="1CBC699B" w:rsidR="000612B0" w:rsidRPr="003C7B96" w:rsidRDefault="004A64BF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Email</w:t>
      </w:r>
      <w:r w:rsidR="000612B0" w:rsidRPr="003C7B96">
        <w:rPr>
          <w:rFonts w:ascii="Tahoma" w:hAnsi="Tahoma" w:cs="Tahoma"/>
          <w:sz w:val="20"/>
          <w:szCs w:val="20"/>
        </w:rPr>
        <w:t>: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</w:t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  <w:r w:rsidR="000612B0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F778C79" w14:textId="77777777" w:rsidR="000612B0" w:rsidRDefault="000612B0">
      <w:pPr>
        <w:rPr>
          <w:rFonts w:ascii="Tahoma" w:hAnsi="Tahoma" w:cs="Tahoma"/>
          <w:sz w:val="20"/>
          <w:szCs w:val="20"/>
        </w:rPr>
      </w:pPr>
    </w:p>
    <w:p w14:paraId="7854B45A" w14:textId="6E17BAFE" w:rsidR="00DA5C1F" w:rsidRPr="003C7B96" w:rsidRDefault="00DA5C1F" w:rsidP="00DA5C1F">
      <w:pPr>
        <w:rPr>
          <w:rFonts w:ascii="Tahoma" w:hAnsi="Tahoma" w:cs="Tahoma"/>
          <w:b/>
          <w:sz w:val="20"/>
          <w:szCs w:val="20"/>
        </w:rPr>
      </w:pPr>
      <w:r>
        <w:rPr>
          <w:rFonts w:ascii="Tahoma" w:hAnsi="Tahoma" w:cs="Tahoma"/>
          <w:b/>
          <w:sz w:val="20"/>
          <w:szCs w:val="20"/>
        </w:rPr>
        <w:t>Employer Reference</w:t>
      </w:r>
      <w:r w:rsidR="003251FC">
        <w:rPr>
          <w:rFonts w:ascii="Tahoma" w:hAnsi="Tahoma" w:cs="Tahoma"/>
          <w:b/>
          <w:sz w:val="20"/>
          <w:szCs w:val="20"/>
        </w:rPr>
        <w:t>:</w:t>
      </w:r>
    </w:p>
    <w:p w14:paraId="6497DBF3" w14:textId="77777777" w:rsidR="00DA5C1F" w:rsidRPr="003C7B96" w:rsidRDefault="00DA5C1F" w:rsidP="00DA5C1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0DDF1D7" w14:textId="77777777" w:rsidR="00DA5C1F" w:rsidRPr="003C7B96" w:rsidRDefault="00DA5C1F" w:rsidP="00DA5C1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D93828C" w14:textId="176DF34B" w:rsidR="00DA5C1F" w:rsidRPr="003C7B96" w:rsidRDefault="007313E8" w:rsidP="00DA5C1F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Email</w:t>
      </w:r>
      <w:r w:rsidR="00DA5C1F" w:rsidRPr="003C7B96">
        <w:rPr>
          <w:rFonts w:ascii="Tahoma" w:hAnsi="Tahoma" w:cs="Tahoma"/>
          <w:sz w:val="20"/>
          <w:szCs w:val="20"/>
        </w:rPr>
        <w:t>:</w:t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 </w:t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  <w:r w:rsidR="00DA5C1F" w:rsidRPr="003C7B96">
        <w:rPr>
          <w:rFonts w:ascii="Tahoma" w:hAnsi="Tahoma" w:cs="Tahoma"/>
          <w:sz w:val="20"/>
          <w:szCs w:val="20"/>
          <w:u w:val="single"/>
        </w:rPr>
        <w:tab/>
      </w:r>
    </w:p>
    <w:bookmarkEnd w:id="8"/>
    <w:p w14:paraId="2F040C9A" w14:textId="77777777" w:rsidR="00DA5C1F" w:rsidRPr="003C7B96" w:rsidRDefault="00DA5C1F">
      <w:pPr>
        <w:rPr>
          <w:rFonts w:ascii="Tahoma" w:hAnsi="Tahoma" w:cs="Tahoma"/>
          <w:sz w:val="20"/>
          <w:szCs w:val="20"/>
        </w:rPr>
      </w:pPr>
    </w:p>
    <w:p w14:paraId="1A91CDC5" w14:textId="30597033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  <w:r>
        <w:rPr>
          <w:rFonts w:ascii="Tahoma" w:hAnsi="Tahoma" w:cs="Tahoma"/>
          <w:b/>
          <w:sz w:val="20"/>
          <w:szCs w:val="20"/>
        </w:rPr>
        <w:t>References for Parent #2</w:t>
      </w:r>
    </w:p>
    <w:p w14:paraId="668FBF01" w14:textId="77777777" w:rsidR="00F8013F" w:rsidRPr="003C7B96" w:rsidRDefault="00F8013F" w:rsidP="00F8013F">
      <w:pPr>
        <w:rPr>
          <w:rFonts w:ascii="Tahoma" w:hAnsi="Tahoma" w:cs="Tahoma"/>
          <w:sz w:val="20"/>
          <w:szCs w:val="20"/>
        </w:rPr>
      </w:pPr>
    </w:p>
    <w:p w14:paraId="339F6B4C" w14:textId="77777777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Reference #1:</w:t>
      </w:r>
    </w:p>
    <w:p w14:paraId="05E40599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7B780E5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5D8A183" w14:textId="019F1E73" w:rsidR="00F8013F" w:rsidRPr="003C7B96" w:rsidRDefault="007313E8" w:rsidP="00F8013F">
      <w:pPr>
        <w:rPr>
          <w:rFonts w:ascii="Tahoma" w:hAnsi="Tahoma" w:cs="Tahoma"/>
          <w:sz w:val="20"/>
          <w:szCs w:val="20"/>
          <w:u w:val="single"/>
        </w:rPr>
      </w:pPr>
      <w:r>
        <w:rPr>
          <w:rFonts w:ascii="Tahoma" w:hAnsi="Tahoma" w:cs="Tahoma"/>
          <w:sz w:val="20"/>
          <w:szCs w:val="20"/>
        </w:rPr>
        <w:t>Email</w:t>
      </w:r>
      <w:r w:rsidR="00F8013F" w:rsidRPr="003C7B96">
        <w:rPr>
          <w:rFonts w:ascii="Tahoma" w:hAnsi="Tahoma" w:cs="Tahoma"/>
          <w:sz w:val="20"/>
          <w:szCs w:val="20"/>
        </w:rPr>
        <w:t>: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6141361D" w14:textId="77777777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</w:p>
    <w:p w14:paraId="1DC5E8E1" w14:textId="77777777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Reference #2:</w:t>
      </w:r>
    </w:p>
    <w:p w14:paraId="4C83BA42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748D4A7E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6B6FBFC7" w14:textId="0EA58E99" w:rsidR="00F8013F" w:rsidRPr="003C7B96" w:rsidRDefault="007313E8" w:rsidP="00F8013F">
      <w:pPr>
        <w:rPr>
          <w:rFonts w:ascii="Tahoma" w:hAnsi="Tahoma" w:cs="Tahoma"/>
          <w:sz w:val="20"/>
          <w:szCs w:val="20"/>
          <w:u w:val="single"/>
        </w:rPr>
      </w:pPr>
      <w:r>
        <w:rPr>
          <w:rFonts w:ascii="Tahoma" w:hAnsi="Tahoma" w:cs="Tahoma"/>
          <w:sz w:val="20"/>
          <w:szCs w:val="20"/>
        </w:rPr>
        <w:t>Email</w:t>
      </w:r>
      <w:r w:rsidR="00F8013F" w:rsidRPr="003C7B96">
        <w:rPr>
          <w:rFonts w:ascii="Tahoma" w:hAnsi="Tahoma" w:cs="Tahoma"/>
          <w:sz w:val="20"/>
          <w:szCs w:val="20"/>
        </w:rPr>
        <w:t>: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08637242" w14:textId="77777777" w:rsidR="00F8013F" w:rsidRDefault="00F8013F" w:rsidP="00F8013F">
      <w:pPr>
        <w:rPr>
          <w:rFonts w:ascii="Tahoma" w:hAnsi="Tahoma" w:cs="Tahoma"/>
          <w:b/>
          <w:sz w:val="20"/>
          <w:szCs w:val="20"/>
        </w:rPr>
      </w:pPr>
    </w:p>
    <w:p w14:paraId="391D26CF" w14:textId="72322286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Reference #3:</w:t>
      </w:r>
    </w:p>
    <w:p w14:paraId="2E66B43C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51D1DE4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3910813B" w14:textId="69DFF36D" w:rsidR="00F8013F" w:rsidRPr="003C7B96" w:rsidRDefault="007313E8" w:rsidP="00F8013F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Email</w:t>
      </w:r>
      <w:r w:rsidR="00F8013F" w:rsidRPr="003C7B96">
        <w:rPr>
          <w:rFonts w:ascii="Tahoma" w:hAnsi="Tahoma" w:cs="Tahoma"/>
          <w:sz w:val="20"/>
          <w:szCs w:val="20"/>
        </w:rPr>
        <w:t>: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93A8043" w14:textId="77777777" w:rsidR="00F8013F" w:rsidRDefault="00F8013F" w:rsidP="00F8013F">
      <w:pPr>
        <w:rPr>
          <w:rFonts w:ascii="Tahoma" w:hAnsi="Tahoma" w:cs="Tahoma"/>
          <w:sz w:val="20"/>
          <w:szCs w:val="20"/>
        </w:rPr>
      </w:pPr>
    </w:p>
    <w:p w14:paraId="64575D49" w14:textId="1F6D9045" w:rsidR="00F8013F" w:rsidRPr="003C7B96" w:rsidRDefault="00F8013F" w:rsidP="00F8013F">
      <w:pPr>
        <w:rPr>
          <w:rFonts w:ascii="Tahoma" w:hAnsi="Tahoma" w:cs="Tahoma"/>
          <w:b/>
          <w:sz w:val="20"/>
          <w:szCs w:val="20"/>
        </w:rPr>
      </w:pPr>
      <w:r>
        <w:rPr>
          <w:rFonts w:ascii="Tahoma" w:hAnsi="Tahoma" w:cs="Tahoma"/>
          <w:b/>
          <w:sz w:val="20"/>
          <w:szCs w:val="20"/>
        </w:rPr>
        <w:t>Employer Reference</w:t>
      </w:r>
      <w:r w:rsidR="003251FC">
        <w:rPr>
          <w:rFonts w:ascii="Tahoma" w:hAnsi="Tahoma" w:cs="Tahoma"/>
          <w:b/>
          <w:sz w:val="20"/>
          <w:szCs w:val="20"/>
        </w:rPr>
        <w:t>:</w:t>
      </w:r>
    </w:p>
    <w:p w14:paraId="06A29649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Name: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  <w:t>Phone #: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266C1D0D" w14:textId="77777777" w:rsidR="00F8013F" w:rsidRPr="003C7B96" w:rsidRDefault="00F8013F" w:rsidP="00F8013F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Address:</w:t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  <w:r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1CA34DD9" w14:textId="70D24DB6" w:rsidR="00F8013F" w:rsidRPr="003C7B96" w:rsidRDefault="007313E8" w:rsidP="00F8013F">
      <w:pPr>
        <w:rPr>
          <w:rFonts w:ascii="Tahoma" w:hAnsi="Tahoma" w:cs="Tahoma"/>
          <w:sz w:val="20"/>
          <w:szCs w:val="20"/>
        </w:rPr>
      </w:pPr>
      <w:r>
        <w:rPr>
          <w:rFonts w:ascii="Tahoma" w:hAnsi="Tahoma" w:cs="Tahoma"/>
          <w:sz w:val="20"/>
          <w:szCs w:val="20"/>
        </w:rPr>
        <w:t>Email</w:t>
      </w:r>
      <w:r w:rsidR="00F8013F" w:rsidRPr="003C7B96">
        <w:rPr>
          <w:rFonts w:ascii="Tahoma" w:hAnsi="Tahoma" w:cs="Tahoma"/>
          <w:sz w:val="20"/>
          <w:szCs w:val="20"/>
        </w:rPr>
        <w:t>: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>
        <w:rPr>
          <w:rFonts w:ascii="Tahoma" w:hAnsi="Tahoma" w:cs="Tahoma"/>
          <w:sz w:val="20"/>
          <w:szCs w:val="20"/>
          <w:u w:val="single"/>
        </w:rPr>
        <w:t xml:space="preserve">                        </w:t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  <w:r w:rsidR="00F8013F" w:rsidRPr="003C7B96">
        <w:rPr>
          <w:rFonts w:ascii="Tahoma" w:hAnsi="Tahoma" w:cs="Tahoma"/>
          <w:sz w:val="20"/>
          <w:szCs w:val="20"/>
          <w:u w:val="single"/>
        </w:rPr>
        <w:tab/>
      </w:r>
    </w:p>
    <w:p w14:paraId="49643E52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5B7A97B" w14:textId="77777777" w:rsidR="000612B0" w:rsidRPr="003C7B96" w:rsidRDefault="000612B0">
      <w:pPr>
        <w:pStyle w:val="BodyText2"/>
        <w:jc w:val="center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**PLEASE BE PREPARED TO PROVIDE US WITH A COPY OF YOUR DRIVER’S LICENSE, DIPLOMA OR GED CERTIFICATE AND AUTO INSURANCE SO BACKGROUND CHECKS CAN BE OBTAINED.</w:t>
      </w:r>
    </w:p>
    <w:p w14:paraId="11ED976C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</w:p>
    <w:p w14:paraId="62D6C580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X: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 xml:space="preserve">Adult Children Living Away </w:t>
      </w:r>
      <w:proofErr w:type="gramStart"/>
      <w:r w:rsidRPr="003C7B96">
        <w:rPr>
          <w:rFonts w:ascii="Tahoma" w:hAnsi="Tahoma" w:cs="Tahoma"/>
          <w:b/>
          <w:sz w:val="20"/>
          <w:szCs w:val="20"/>
        </w:rPr>
        <w:t>From</w:t>
      </w:r>
      <w:proofErr w:type="gramEnd"/>
      <w:r w:rsidRPr="003C7B96">
        <w:rPr>
          <w:rFonts w:ascii="Tahoma" w:hAnsi="Tahoma" w:cs="Tahoma"/>
          <w:b/>
          <w:sz w:val="20"/>
          <w:szCs w:val="20"/>
        </w:rPr>
        <w:t xml:space="preserve"> Your Home</w:t>
      </w:r>
    </w:p>
    <w:p w14:paraId="6463B356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FE3E366" w14:textId="77777777" w:rsidR="000612B0" w:rsidRPr="003C7B96" w:rsidRDefault="000612B0" w:rsidP="003C7B96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Please write the names and addresses for each adult child.  The State of Texas requires that all adult children be contacted as references.  Use additional paper if necessary.</w:t>
      </w:r>
    </w:p>
    <w:p w14:paraId="4497B53E" w14:textId="77777777" w:rsidR="000612B0" w:rsidRPr="003C7B96" w:rsidRDefault="000612B0">
      <w:pPr>
        <w:jc w:val="center"/>
        <w:rPr>
          <w:rFonts w:ascii="Tahoma" w:hAnsi="Tahoma"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600"/>
        <w:gridCol w:w="1799"/>
        <w:gridCol w:w="1795"/>
        <w:gridCol w:w="3596"/>
      </w:tblGrid>
      <w:tr w:rsidR="000612B0" w:rsidRPr="003C7B96" w14:paraId="64EB7F15" w14:textId="77777777">
        <w:trPr>
          <w:cantSplit/>
        </w:trPr>
        <w:tc>
          <w:tcPr>
            <w:tcW w:w="5508" w:type="dxa"/>
            <w:gridSpan w:val="2"/>
          </w:tcPr>
          <w:p w14:paraId="0B10E8AA" w14:textId="77777777" w:rsidR="000612B0" w:rsidRPr="003C7B96" w:rsidRDefault="000612B0">
            <w:pPr>
              <w:pStyle w:val="Heading1"/>
              <w:rPr>
                <w:rFonts w:ascii="Tahoma" w:hAnsi="Tahoma" w:cs="Tahoma"/>
                <w:bCs w:val="0"/>
                <w:sz w:val="20"/>
                <w:szCs w:val="20"/>
              </w:rPr>
            </w:pPr>
            <w:r w:rsidRPr="003C7B96">
              <w:rPr>
                <w:rFonts w:ascii="Tahoma" w:hAnsi="Tahoma" w:cs="Tahoma"/>
                <w:bCs w:val="0"/>
                <w:sz w:val="20"/>
                <w:szCs w:val="20"/>
              </w:rPr>
              <w:t>Adult Child #1</w:t>
            </w:r>
          </w:p>
        </w:tc>
        <w:tc>
          <w:tcPr>
            <w:tcW w:w="5508" w:type="dxa"/>
            <w:gridSpan w:val="2"/>
          </w:tcPr>
          <w:p w14:paraId="22BA6CC5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0612B0" w:rsidRPr="003C7B96" w14:paraId="67B7051F" w14:textId="77777777">
        <w:tc>
          <w:tcPr>
            <w:tcW w:w="3672" w:type="dxa"/>
          </w:tcPr>
          <w:p w14:paraId="39772757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Name:</w:t>
            </w:r>
          </w:p>
        </w:tc>
        <w:tc>
          <w:tcPr>
            <w:tcW w:w="3672" w:type="dxa"/>
            <w:gridSpan w:val="2"/>
          </w:tcPr>
          <w:p w14:paraId="2B2CFEDC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Sex:</w:t>
            </w:r>
          </w:p>
        </w:tc>
        <w:tc>
          <w:tcPr>
            <w:tcW w:w="3672" w:type="dxa"/>
          </w:tcPr>
          <w:p w14:paraId="783A17FC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3C7B96">
              <w:rPr>
                <w:rFonts w:ascii="Tahoma" w:hAnsi="Tahoma" w:cs="Tahoma"/>
                <w:b/>
                <w:sz w:val="20"/>
                <w:szCs w:val="20"/>
              </w:rPr>
              <w:t>Age:</w:t>
            </w:r>
          </w:p>
        </w:tc>
      </w:tr>
      <w:tr w:rsidR="000612B0" w:rsidRPr="003C7B96" w14:paraId="5580DAE3" w14:textId="77777777">
        <w:trPr>
          <w:cantSplit/>
        </w:trPr>
        <w:tc>
          <w:tcPr>
            <w:tcW w:w="11016" w:type="dxa"/>
            <w:gridSpan w:val="4"/>
          </w:tcPr>
          <w:p w14:paraId="734C69B9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Address</w:t>
            </w:r>
          </w:p>
        </w:tc>
      </w:tr>
      <w:tr w:rsidR="000612B0" w:rsidRPr="003C7B96" w14:paraId="5AA04174" w14:textId="77777777">
        <w:trPr>
          <w:cantSplit/>
        </w:trPr>
        <w:tc>
          <w:tcPr>
            <w:tcW w:w="11016" w:type="dxa"/>
            <w:gridSpan w:val="4"/>
          </w:tcPr>
          <w:p w14:paraId="4B5A19E5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City, State, ZIP</w:t>
            </w:r>
          </w:p>
        </w:tc>
      </w:tr>
      <w:tr w:rsidR="000612B0" w:rsidRPr="003C7B96" w14:paraId="6A1E9713" w14:textId="77777777">
        <w:trPr>
          <w:cantSplit/>
        </w:trPr>
        <w:tc>
          <w:tcPr>
            <w:tcW w:w="11016" w:type="dxa"/>
            <w:gridSpan w:val="4"/>
          </w:tcPr>
          <w:p w14:paraId="50FBE21F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Telephone #:</w:t>
            </w:r>
          </w:p>
        </w:tc>
      </w:tr>
      <w:tr w:rsidR="000612B0" w:rsidRPr="003C7B96" w14:paraId="59DBC93D" w14:textId="77777777">
        <w:trPr>
          <w:cantSplit/>
        </w:trPr>
        <w:tc>
          <w:tcPr>
            <w:tcW w:w="11016" w:type="dxa"/>
            <w:gridSpan w:val="4"/>
          </w:tcPr>
          <w:p w14:paraId="3296AF9C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Highest Grade Completed:</w:t>
            </w:r>
          </w:p>
        </w:tc>
      </w:tr>
      <w:tr w:rsidR="000612B0" w:rsidRPr="003C7B96" w14:paraId="1B01BB9B" w14:textId="77777777">
        <w:trPr>
          <w:cantSplit/>
        </w:trPr>
        <w:tc>
          <w:tcPr>
            <w:tcW w:w="5508" w:type="dxa"/>
            <w:gridSpan w:val="2"/>
          </w:tcPr>
          <w:p w14:paraId="5FC413A2" w14:textId="77777777" w:rsidR="000612B0" w:rsidRPr="003C7B96" w:rsidRDefault="000612B0">
            <w:pPr>
              <w:pStyle w:val="Heading1"/>
              <w:rPr>
                <w:rFonts w:ascii="Tahoma" w:hAnsi="Tahoma" w:cs="Tahoma"/>
                <w:bCs w:val="0"/>
                <w:sz w:val="20"/>
                <w:szCs w:val="20"/>
              </w:rPr>
            </w:pPr>
            <w:r w:rsidRPr="003C7B96">
              <w:rPr>
                <w:rFonts w:ascii="Tahoma" w:hAnsi="Tahoma" w:cs="Tahoma"/>
                <w:bCs w:val="0"/>
                <w:sz w:val="20"/>
                <w:szCs w:val="20"/>
              </w:rPr>
              <w:t>Adult Child #2</w:t>
            </w:r>
          </w:p>
        </w:tc>
        <w:tc>
          <w:tcPr>
            <w:tcW w:w="5508" w:type="dxa"/>
            <w:gridSpan w:val="2"/>
          </w:tcPr>
          <w:p w14:paraId="00320BF7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0612B0" w:rsidRPr="003C7B96" w14:paraId="4835608B" w14:textId="77777777">
        <w:tc>
          <w:tcPr>
            <w:tcW w:w="3672" w:type="dxa"/>
          </w:tcPr>
          <w:p w14:paraId="2C86D79E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Name:</w:t>
            </w:r>
          </w:p>
        </w:tc>
        <w:tc>
          <w:tcPr>
            <w:tcW w:w="3672" w:type="dxa"/>
            <w:gridSpan w:val="2"/>
          </w:tcPr>
          <w:p w14:paraId="4C0A9400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Sex:</w:t>
            </w:r>
          </w:p>
        </w:tc>
        <w:tc>
          <w:tcPr>
            <w:tcW w:w="3672" w:type="dxa"/>
          </w:tcPr>
          <w:p w14:paraId="4CDCA867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3C7B96">
              <w:rPr>
                <w:rFonts w:ascii="Tahoma" w:hAnsi="Tahoma" w:cs="Tahoma"/>
                <w:b/>
                <w:sz w:val="20"/>
                <w:szCs w:val="20"/>
              </w:rPr>
              <w:t>Age:</w:t>
            </w:r>
          </w:p>
        </w:tc>
      </w:tr>
      <w:tr w:rsidR="000612B0" w:rsidRPr="003C7B96" w14:paraId="2F097564" w14:textId="77777777">
        <w:trPr>
          <w:cantSplit/>
        </w:trPr>
        <w:tc>
          <w:tcPr>
            <w:tcW w:w="11016" w:type="dxa"/>
            <w:gridSpan w:val="4"/>
          </w:tcPr>
          <w:p w14:paraId="42C58844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Address</w:t>
            </w:r>
          </w:p>
        </w:tc>
      </w:tr>
      <w:tr w:rsidR="000612B0" w:rsidRPr="003C7B96" w14:paraId="48F8D2DB" w14:textId="77777777">
        <w:trPr>
          <w:cantSplit/>
        </w:trPr>
        <w:tc>
          <w:tcPr>
            <w:tcW w:w="11016" w:type="dxa"/>
            <w:gridSpan w:val="4"/>
          </w:tcPr>
          <w:p w14:paraId="18E94B42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City, State, ZIP</w:t>
            </w:r>
          </w:p>
        </w:tc>
      </w:tr>
      <w:tr w:rsidR="000612B0" w:rsidRPr="003C7B96" w14:paraId="6EE0B733" w14:textId="77777777">
        <w:trPr>
          <w:cantSplit/>
        </w:trPr>
        <w:tc>
          <w:tcPr>
            <w:tcW w:w="11016" w:type="dxa"/>
            <w:gridSpan w:val="4"/>
          </w:tcPr>
          <w:p w14:paraId="0CBDF806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Telephone #:</w:t>
            </w:r>
          </w:p>
        </w:tc>
      </w:tr>
      <w:tr w:rsidR="000612B0" w:rsidRPr="003C7B96" w14:paraId="7C1BADB0" w14:textId="77777777">
        <w:trPr>
          <w:cantSplit/>
        </w:trPr>
        <w:tc>
          <w:tcPr>
            <w:tcW w:w="11016" w:type="dxa"/>
            <w:gridSpan w:val="4"/>
          </w:tcPr>
          <w:p w14:paraId="3DE10222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Highest Grade Completed:</w:t>
            </w:r>
          </w:p>
        </w:tc>
      </w:tr>
      <w:tr w:rsidR="000612B0" w:rsidRPr="003C7B96" w14:paraId="5B9CE45A" w14:textId="77777777">
        <w:trPr>
          <w:cantSplit/>
        </w:trPr>
        <w:tc>
          <w:tcPr>
            <w:tcW w:w="5508" w:type="dxa"/>
            <w:gridSpan w:val="2"/>
          </w:tcPr>
          <w:p w14:paraId="4CE322E3" w14:textId="77777777" w:rsidR="000612B0" w:rsidRPr="003C7B96" w:rsidRDefault="000612B0">
            <w:pPr>
              <w:pStyle w:val="Heading1"/>
              <w:rPr>
                <w:rFonts w:ascii="Tahoma" w:hAnsi="Tahoma" w:cs="Tahoma"/>
                <w:bCs w:val="0"/>
                <w:sz w:val="20"/>
                <w:szCs w:val="20"/>
              </w:rPr>
            </w:pPr>
            <w:r w:rsidRPr="003C7B96">
              <w:rPr>
                <w:rFonts w:ascii="Tahoma" w:hAnsi="Tahoma" w:cs="Tahoma"/>
                <w:bCs w:val="0"/>
                <w:sz w:val="20"/>
                <w:szCs w:val="20"/>
              </w:rPr>
              <w:t>Adult Child #3</w:t>
            </w:r>
          </w:p>
        </w:tc>
        <w:tc>
          <w:tcPr>
            <w:tcW w:w="5508" w:type="dxa"/>
            <w:gridSpan w:val="2"/>
          </w:tcPr>
          <w:p w14:paraId="40BE324F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0612B0" w:rsidRPr="003C7B96" w14:paraId="71DE74B3" w14:textId="77777777">
        <w:tc>
          <w:tcPr>
            <w:tcW w:w="3672" w:type="dxa"/>
          </w:tcPr>
          <w:p w14:paraId="2CF140DD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Name:</w:t>
            </w:r>
          </w:p>
        </w:tc>
        <w:tc>
          <w:tcPr>
            <w:tcW w:w="3672" w:type="dxa"/>
            <w:gridSpan w:val="2"/>
          </w:tcPr>
          <w:p w14:paraId="3E5234E7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Sex:</w:t>
            </w:r>
          </w:p>
        </w:tc>
        <w:tc>
          <w:tcPr>
            <w:tcW w:w="3672" w:type="dxa"/>
          </w:tcPr>
          <w:p w14:paraId="72C45ADB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3C7B96">
              <w:rPr>
                <w:rFonts w:ascii="Tahoma" w:hAnsi="Tahoma" w:cs="Tahoma"/>
                <w:b/>
                <w:sz w:val="20"/>
                <w:szCs w:val="20"/>
              </w:rPr>
              <w:t>Age:</w:t>
            </w:r>
          </w:p>
        </w:tc>
      </w:tr>
      <w:tr w:rsidR="000612B0" w:rsidRPr="003C7B96" w14:paraId="0D0A93C7" w14:textId="77777777">
        <w:trPr>
          <w:cantSplit/>
        </w:trPr>
        <w:tc>
          <w:tcPr>
            <w:tcW w:w="11016" w:type="dxa"/>
            <w:gridSpan w:val="4"/>
          </w:tcPr>
          <w:p w14:paraId="7E2FDBA7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Address</w:t>
            </w:r>
          </w:p>
        </w:tc>
      </w:tr>
      <w:tr w:rsidR="000612B0" w:rsidRPr="003C7B96" w14:paraId="007A26E6" w14:textId="77777777">
        <w:trPr>
          <w:cantSplit/>
        </w:trPr>
        <w:tc>
          <w:tcPr>
            <w:tcW w:w="11016" w:type="dxa"/>
            <w:gridSpan w:val="4"/>
          </w:tcPr>
          <w:p w14:paraId="69D3E161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City, State, ZIP</w:t>
            </w:r>
          </w:p>
        </w:tc>
      </w:tr>
      <w:tr w:rsidR="000612B0" w:rsidRPr="003C7B96" w14:paraId="655A24A0" w14:textId="77777777">
        <w:trPr>
          <w:cantSplit/>
        </w:trPr>
        <w:tc>
          <w:tcPr>
            <w:tcW w:w="11016" w:type="dxa"/>
            <w:gridSpan w:val="4"/>
          </w:tcPr>
          <w:p w14:paraId="6933052B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lastRenderedPageBreak/>
              <w:t>Telephone #:</w:t>
            </w:r>
          </w:p>
        </w:tc>
      </w:tr>
      <w:tr w:rsidR="000612B0" w:rsidRPr="003C7B96" w14:paraId="7054E5D1" w14:textId="77777777">
        <w:trPr>
          <w:cantSplit/>
        </w:trPr>
        <w:tc>
          <w:tcPr>
            <w:tcW w:w="11016" w:type="dxa"/>
            <w:gridSpan w:val="4"/>
          </w:tcPr>
          <w:p w14:paraId="4E3C09E8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Highest Grade Completed:</w:t>
            </w:r>
          </w:p>
        </w:tc>
      </w:tr>
      <w:tr w:rsidR="000612B0" w:rsidRPr="003C7B96" w14:paraId="7693EA3E" w14:textId="77777777">
        <w:trPr>
          <w:cantSplit/>
        </w:trPr>
        <w:tc>
          <w:tcPr>
            <w:tcW w:w="5508" w:type="dxa"/>
            <w:gridSpan w:val="2"/>
          </w:tcPr>
          <w:p w14:paraId="04016948" w14:textId="77777777" w:rsidR="000612B0" w:rsidRPr="003C7B96" w:rsidRDefault="000612B0">
            <w:pPr>
              <w:pStyle w:val="Heading1"/>
              <w:rPr>
                <w:rFonts w:ascii="Tahoma" w:hAnsi="Tahoma" w:cs="Tahoma"/>
                <w:bCs w:val="0"/>
                <w:sz w:val="20"/>
                <w:szCs w:val="20"/>
              </w:rPr>
            </w:pPr>
            <w:r w:rsidRPr="003C7B96">
              <w:rPr>
                <w:rFonts w:ascii="Tahoma" w:hAnsi="Tahoma" w:cs="Tahoma"/>
                <w:bCs w:val="0"/>
                <w:sz w:val="20"/>
                <w:szCs w:val="20"/>
              </w:rPr>
              <w:t>Adult Child #4</w:t>
            </w:r>
          </w:p>
        </w:tc>
        <w:tc>
          <w:tcPr>
            <w:tcW w:w="5508" w:type="dxa"/>
            <w:gridSpan w:val="2"/>
          </w:tcPr>
          <w:p w14:paraId="4530A76D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0612B0" w:rsidRPr="003C7B96" w14:paraId="56C4A0E2" w14:textId="77777777">
        <w:tc>
          <w:tcPr>
            <w:tcW w:w="3672" w:type="dxa"/>
          </w:tcPr>
          <w:p w14:paraId="238E5113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Name:</w:t>
            </w:r>
          </w:p>
        </w:tc>
        <w:tc>
          <w:tcPr>
            <w:tcW w:w="3672" w:type="dxa"/>
            <w:gridSpan w:val="2"/>
          </w:tcPr>
          <w:p w14:paraId="25C905D1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Sex:</w:t>
            </w:r>
          </w:p>
        </w:tc>
        <w:tc>
          <w:tcPr>
            <w:tcW w:w="3672" w:type="dxa"/>
          </w:tcPr>
          <w:p w14:paraId="2BF0FA72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3C7B96">
              <w:rPr>
                <w:rFonts w:ascii="Tahoma" w:hAnsi="Tahoma" w:cs="Tahoma"/>
                <w:b/>
                <w:sz w:val="20"/>
                <w:szCs w:val="20"/>
              </w:rPr>
              <w:t>Age:</w:t>
            </w:r>
          </w:p>
        </w:tc>
      </w:tr>
      <w:tr w:rsidR="000612B0" w:rsidRPr="003C7B96" w14:paraId="16A99525" w14:textId="77777777">
        <w:trPr>
          <w:cantSplit/>
        </w:trPr>
        <w:tc>
          <w:tcPr>
            <w:tcW w:w="11016" w:type="dxa"/>
            <w:gridSpan w:val="4"/>
          </w:tcPr>
          <w:p w14:paraId="505CE427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Address</w:t>
            </w:r>
          </w:p>
        </w:tc>
      </w:tr>
      <w:tr w:rsidR="000612B0" w:rsidRPr="003C7B96" w14:paraId="51EBCC5B" w14:textId="77777777">
        <w:trPr>
          <w:cantSplit/>
        </w:trPr>
        <w:tc>
          <w:tcPr>
            <w:tcW w:w="11016" w:type="dxa"/>
            <w:gridSpan w:val="4"/>
          </w:tcPr>
          <w:p w14:paraId="02CB7247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City, State, ZIP</w:t>
            </w:r>
          </w:p>
        </w:tc>
      </w:tr>
      <w:tr w:rsidR="000612B0" w:rsidRPr="003C7B96" w14:paraId="01CF8BE0" w14:textId="77777777">
        <w:trPr>
          <w:cantSplit/>
        </w:trPr>
        <w:tc>
          <w:tcPr>
            <w:tcW w:w="11016" w:type="dxa"/>
            <w:gridSpan w:val="4"/>
          </w:tcPr>
          <w:p w14:paraId="5E0BB299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Telephone #:</w:t>
            </w:r>
          </w:p>
        </w:tc>
      </w:tr>
      <w:tr w:rsidR="000612B0" w:rsidRPr="003C7B96" w14:paraId="331D5A14" w14:textId="77777777">
        <w:trPr>
          <w:cantSplit/>
        </w:trPr>
        <w:tc>
          <w:tcPr>
            <w:tcW w:w="11016" w:type="dxa"/>
            <w:gridSpan w:val="4"/>
          </w:tcPr>
          <w:p w14:paraId="1235C042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Highest Grade Completed:</w:t>
            </w:r>
          </w:p>
        </w:tc>
      </w:tr>
      <w:tr w:rsidR="000612B0" w:rsidRPr="003C7B96" w14:paraId="788E8465" w14:textId="77777777">
        <w:trPr>
          <w:cantSplit/>
        </w:trPr>
        <w:tc>
          <w:tcPr>
            <w:tcW w:w="5508" w:type="dxa"/>
            <w:gridSpan w:val="2"/>
          </w:tcPr>
          <w:p w14:paraId="0815814B" w14:textId="77777777" w:rsidR="000612B0" w:rsidRPr="003C7B96" w:rsidRDefault="000612B0">
            <w:pPr>
              <w:pStyle w:val="Heading1"/>
              <w:rPr>
                <w:rFonts w:ascii="Tahoma" w:hAnsi="Tahoma" w:cs="Tahoma"/>
                <w:bCs w:val="0"/>
                <w:sz w:val="20"/>
                <w:szCs w:val="20"/>
              </w:rPr>
            </w:pPr>
            <w:r w:rsidRPr="003C7B96">
              <w:rPr>
                <w:rFonts w:ascii="Tahoma" w:hAnsi="Tahoma" w:cs="Tahoma"/>
                <w:bCs w:val="0"/>
                <w:sz w:val="20"/>
                <w:szCs w:val="20"/>
              </w:rPr>
              <w:t>Adult Child #5</w:t>
            </w:r>
          </w:p>
        </w:tc>
        <w:tc>
          <w:tcPr>
            <w:tcW w:w="5508" w:type="dxa"/>
            <w:gridSpan w:val="2"/>
          </w:tcPr>
          <w:p w14:paraId="3C0DCD6C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</w:p>
        </w:tc>
      </w:tr>
      <w:tr w:rsidR="000612B0" w:rsidRPr="003C7B96" w14:paraId="32A2A38A" w14:textId="77777777">
        <w:tc>
          <w:tcPr>
            <w:tcW w:w="3672" w:type="dxa"/>
          </w:tcPr>
          <w:p w14:paraId="0E7A0092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Name:</w:t>
            </w:r>
          </w:p>
        </w:tc>
        <w:tc>
          <w:tcPr>
            <w:tcW w:w="3672" w:type="dxa"/>
            <w:gridSpan w:val="2"/>
          </w:tcPr>
          <w:p w14:paraId="79748779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Sex:</w:t>
            </w:r>
          </w:p>
        </w:tc>
        <w:tc>
          <w:tcPr>
            <w:tcW w:w="3672" w:type="dxa"/>
          </w:tcPr>
          <w:p w14:paraId="067E3422" w14:textId="77777777" w:rsidR="000612B0" w:rsidRPr="003C7B96" w:rsidRDefault="000612B0">
            <w:pPr>
              <w:rPr>
                <w:rFonts w:ascii="Tahoma" w:hAnsi="Tahoma" w:cs="Tahoma"/>
                <w:b/>
                <w:sz w:val="20"/>
                <w:szCs w:val="20"/>
              </w:rPr>
            </w:pPr>
            <w:r w:rsidRPr="003C7B96">
              <w:rPr>
                <w:rFonts w:ascii="Tahoma" w:hAnsi="Tahoma" w:cs="Tahoma"/>
                <w:b/>
                <w:sz w:val="20"/>
                <w:szCs w:val="20"/>
              </w:rPr>
              <w:t>Age:</w:t>
            </w:r>
          </w:p>
        </w:tc>
      </w:tr>
      <w:tr w:rsidR="000612B0" w:rsidRPr="003C7B96" w14:paraId="61704842" w14:textId="77777777">
        <w:trPr>
          <w:cantSplit/>
        </w:trPr>
        <w:tc>
          <w:tcPr>
            <w:tcW w:w="11016" w:type="dxa"/>
            <w:gridSpan w:val="4"/>
          </w:tcPr>
          <w:p w14:paraId="2468BEE6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Address</w:t>
            </w:r>
          </w:p>
        </w:tc>
      </w:tr>
      <w:tr w:rsidR="000612B0" w:rsidRPr="003C7B96" w14:paraId="715A2E42" w14:textId="77777777">
        <w:trPr>
          <w:cantSplit/>
        </w:trPr>
        <w:tc>
          <w:tcPr>
            <w:tcW w:w="11016" w:type="dxa"/>
            <w:gridSpan w:val="4"/>
          </w:tcPr>
          <w:p w14:paraId="2B90E97D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City, State, ZIP</w:t>
            </w:r>
          </w:p>
        </w:tc>
      </w:tr>
      <w:tr w:rsidR="000612B0" w:rsidRPr="003C7B96" w14:paraId="3C6B5AC5" w14:textId="77777777">
        <w:trPr>
          <w:cantSplit/>
        </w:trPr>
        <w:tc>
          <w:tcPr>
            <w:tcW w:w="11016" w:type="dxa"/>
            <w:gridSpan w:val="4"/>
          </w:tcPr>
          <w:p w14:paraId="2BAD8F9E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Telephone #:</w:t>
            </w:r>
          </w:p>
        </w:tc>
      </w:tr>
      <w:tr w:rsidR="000612B0" w:rsidRPr="003C7B96" w14:paraId="1873D5B1" w14:textId="77777777">
        <w:trPr>
          <w:cantSplit/>
        </w:trPr>
        <w:tc>
          <w:tcPr>
            <w:tcW w:w="11016" w:type="dxa"/>
            <w:gridSpan w:val="4"/>
          </w:tcPr>
          <w:p w14:paraId="7D85FE25" w14:textId="77777777" w:rsidR="000612B0" w:rsidRPr="003C7B96" w:rsidRDefault="000612B0">
            <w:pPr>
              <w:rPr>
                <w:rFonts w:ascii="Tahoma" w:hAnsi="Tahoma" w:cs="Tahoma"/>
                <w:bCs/>
                <w:sz w:val="20"/>
                <w:szCs w:val="20"/>
              </w:rPr>
            </w:pPr>
            <w:r w:rsidRPr="003C7B96">
              <w:rPr>
                <w:rFonts w:ascii="Tahoma" w:hAnsi="Tahoma" w:cs="Tahoma"/>
                <w:bCs/>
                <w:sz w:val="20"/>
                <w:szCs w:val="20"/>
              </w:rPr>
              <w:t>Highest Grade Completed:</w:t>
            </w:r>
          </w:p>
        </w:tc>
      </w:tr>
    </w:tbl>
    <w:p w14:paraId="3A1162D2" w14:textId="77777777" w:rsidR="00E535EC" w:rsidRDefault="00E535EC">
      <w:pPr>
        <w:rPr>
          <w:rFonts w:ascii="Tahoma" w:hAnsi="Tahoma" w:cs="Tahoma"/>
          <w:b/>
          <w:sz w:val="20"/>
          <w:szCs w:val="20"/>
        </w:rPr>
      </w:pPr>
    </w:p>
    <w:p w14:paraId="739790A9" w14:textId="093B113F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XI: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Statement of Understanding</w:t>
      </w:r>
    </w:p>
    <w:p w14:paraId="1895979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DE60B0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understand that this is an application only and additional documents will be required.   This will include: health statement, criminal record check, fire and health inspections, home study and references.  Additional documentation may be required.</w:t>
      </w:r>
    </w:p>
    <w:p w14:paraId="3D41A65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1A983F0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agree to complete orientation and training as required by the agency.</w:t>
      </w:r>
    </w:p>
    <w:p w14:paraId="5DB722C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55BDCBF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This application does not represent a final commitment on either side.  Any placement of a child will be my/our mutual agreement with the agency.</w:t>
      </w:r>
    </w:p>
    <w:p w14:paraId="6D477C61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6A7B7C6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certify that the information contained in this application is accurate and complete to the best of my/our knowledge.</w:t>
      </w:r>
    </w:p>
    <w:p w14:paraId="1E60CCFF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02A507FD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understand if the application is not completed the agency will not be able to proceed.</w:t>
      </w:r>
    </w:p>
    <w:p w14:paraId="103034F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46D19EA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understand that providing materially false information will prevent the agency from considering my/our home for placement of a child and may be grounds for revocation of a family foster home certificate.</w:t>
      </w:r>
    </w:p>
    <w:p w14:paraId="0887EE3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61CB77E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If there is any significant change affecting health, marital status, residence, family composition or employment, I/we will notify the agency promptly.</w:t>
      </w:r>
    </w:p>
    <w:p w14:paraId="55C36EF2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5842330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give permission to the agency to contact any references or association for information regarding any work or involvement with the care and supervision of a child which I/we may have done.</w:t>
      </w:r>
    </w:p>
    <w:p w14:paraId="7946CA24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2BC5C1E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I/we certify that I/we have been given the rules and/or policies governing the certification of family foster homes.</w:t>
      </w:r>
    </w:p>
    <w:p w14:paraId="5CABF037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B2B4426" w14:textId="77777777" w:rsidR="000612B0" w:rsidRPr="003C7B96" w:rsidRDefault="000612B0">
      <w:pPr>
        <w:rPr>
          <w:rFonts w:ascii="Tahoma" w:hAnsi="Tahoma" w:cs="Tahoma"/>
          <w:b/>
          <w:sz w:val="20"/>
          <w:szCs w:val="20"/>
        </w:rPr>
      </w:pPr>
      <w:r w:rsidRPr="003C7B96">
        <w:rPr>
          <w:rFonts w:ascii="Tahoma" w:hAnsi="Tahoma" w:cs="Tahoma"/>
          <w:b/>
          <w:sz w:val="20"/>
          <w:szCs w:val="20"/>
        </w:rPr>
        <w:t>Section XII:</w:t>
      </w:r>
      <w:r w:rsidRPr="003C7B96">
        <w:rPr>
          <w:rFonts w:ascii="Tahoma" w:hAnsi="Tahoma" w:cs="Tahoma"/>
          <w:b/>
          <w:sz w:val="20"/>
          <w:szCs w:val="20"/>
        </w:rPr>
        <w:tab/>
      </w:r>
      <w:r w:rsidRPr="003C7B96">
        <w:rPr>
          <w:rFonts w:ascii="Tahoma" w:hAnsi="Tahoma" w:cs="Tahoma"/>
          <w:b/>
          <w:sz w:val="20"/>
          <w:szCs w:val="20"/>
        </w:rPr>
        <w:tab/>
        <w:t>Signatures</w:t>
      </w:r>
    </w:p>
    <w:p w14:paraId="55E23B4C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81"/>
        <w:gridCol w:w="4935"/>
        <w:gridCol w:w="1874"/>
      </w:tblGrid>
      <w:tr w:rsidR="000612B0" w:rsidRPr="003C7B96" w14:paraId="0454DC02" w14:textId="77777777">
        <w:tc>
          <w:tcPr>
            <w:tcW w:w="4068" w:type="dxa"/>
          </w:tcPr>
          <w:p w14:paraId="6309B61D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Print Parent Name</w:t>
            </w:r>
          </w:p>
        </w:tc>
        <w:tc>
          <w:tcPr>
            <w:tcW w:w="5040" w:type="dxa"/>
          </w:tcPr>
          <w:p w14:paraId="069C58C5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Signature</w:t>
            </w:r>
          </w:p>
        </w:tc>
        <w:tc>
          <w:tcPr>
            <w:tcW w:w="1908" w:type="dxa"/>
          </w:tcPr>
          <w:p w14:paraId="37063610" w14:textId="77777777" w:rsidR="000612B0" w:rsidRPr="003C7B96" w:rsidRDefault="000612B0">
            <w:pPr>
              <w:jc w:val="center"/>
              <w:rPr>
                <w:rFonts w:ascii="Tahoma" w:hAnsi="Tahoma" w:cs="Tahoma"/>
                <w:sz w:val="20"/>
                <w:szCs w:val="20"/>
              </w:rPr>
            </w:pPr>
            <w:r w:rsidRPr="003C7B96">
              <w:rPr>
                <w:rFonts w:ascii="Tahoma" w:hAnsi="Tahoma" w:cs="Tahoma"/>
                <w:sz w:val="20"/>
                <w:szCs w:val="20"/>
              </w:rPr>
              <w:t>Date</w:t>
            </w:r>
          </w:p>
        </w:tc>
      </w:tr>
      <w:tr w:rsidR="000612B0" w:rsidRPr="003C7B96" w14:paraId="086C0CBF" w14:textId="77777777">
        <w:tc>
          <w:tcPr>
            <w:tcW w:w="4068" w:type="dxa"/>
          </w:tcPr>
          <w:p w14:paraId="4688E42F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0CA6C667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040" w:type="dxa"/>
          </w:tcPr>
          <w:p w14:paraId="75162366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08" w:type="dxa"/>
          </w:tcPr>
          <w:p w14:paraId="6D58F2EB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  <w:tr w:rsidR="000612B0" w:rsidRPr="003C7B96" w14:paraId="1EA00D59" w14:textId="77777777">
        <w:tc>
          <w:tcPr>
            <w:tcW w:w="4068" w:type="dxa"/>
          </w:tcPr>
          <w:p w14:paraId="3431BA1A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  <w:p w14:paraId="72BD528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5040" w:type="dxa"/>
          </w:tcPr>
          <w:p w14:paraId="64150CFE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  <w:tc>
          <w:tcPr>
            <w:tcW w:w="1908" w:type="dxa"/>
          </w:tcPr>
          <w:p w14:paraId="16A04C69" w14:textId="77777777" w:rsidR="000612B0" w:rsidRPr="003C7B96" w:rsidRDefault="000612B0">
            <w:pPr>
              <w:rPr>
                <w:rFonts w:ascii="Tahoma" w:hAnsi="Tahoma" w:cs="Tahoma"/>
                <w:sz w:val="20"/>
                <w:szCs w:val="20"/>
              </w:rPr>
            </w:pPr>
          </w:p>
        </w:tc>
      </w:tr>
    </w:tbl>
    <w:p w14:paraId="7D2CC175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39069333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 xml:space="preserve">How were you referred to our agency? If it was by newspaper, please list which </w:t>
      </w:r>
      <w:proofErr w:type="gramStart"/>
      <w:r w:rsidRPr="003C7B96">
        <w:rPr>
          <w:rFonts w:ascii="Tahoma" w:hAnsi="Tahoma" w:cs="Tahoma"/>
          <w:sz w:val="20"/>
          <w:szCs w:val="20"/>
        </w:rPr>
        <w:t>one:_</w:t>
      </w:r>
      <w:proofErr w:type="gramEnd"/>
      <w:r w:rsidRPr="003C7B96">
        <w:rPr>
          <w:rFonts w:ascii="Tahoma" w:hAnsi="Tahoma" w:cs="Tahoma"/>
          <w:sz w:val="20"/>
          <w:szCs w:val="20"/>
        </w:rPr>
        <w:t>______</w:t>
      </w:r>
      <w:r w:rsidR="003C7B96">
        <w:rPr>
          <w:rFonts w:ascii="Tahoma" w:hAnsi="Tahoma" w:cs="Tahoma"/>
          <w:sz w:val="20"/>
          <w:szCs w:val="20"/>
        </w:rPr>
        <w:t>_______________</w:t>
      </w:r>
      <w:r w:rsidRPr="003C7B96">
        <w:rPr>
          <w:rFonts w:ascii="Tahoma" w:hAnsi="Tahoma" w:cs="Tahoma"/>
          <w:sz w:val="20"/>
          <w:szCs w:val="20"/>
        </w:rPr>
        <w:t>________</w:t>
      </w:r>
    </w:p>
    <w:p w14:paraId="4C49E25E" w14:textId="77777777" w:rsidR="000612B0" w:rsidRPr="003C7B96" w:rsidRDefault="000612B0">
      <w:pPr>
        <w:rPr>
          <w:rFonts w:ascii="Tahoma" w:hAnsi="Tahoma" w:cs="Tahoma"/>
          <w:sz w:val="20"/>
          <w:szCs w:val="20"/>
        </w:rPr>
      </w:pPr>
    </w:p>
    <w:p w14:paraId="497E1DFE" w14:textId="77777777" w:rsidR="000612B0" w:rsidRPr="003C7B96" w:rsidRDefault="000612B0">
      <w:pPr>
        <w:rPr>
          <w:rFonts w:ascii="Tahoma" w:hAnsi="Tahoma" w:cs="Tahoma"/>
          <w:sz w:val="20"/>
          <w:szCs w:val="20"/>
          <w:u w:val="single"/>
        </w:rPr>
      </w:pPr>
      <w:r w:rsidRPr="003C7B96">
        <w:rPr>
          <w:rFonts w:ascii="Tahoma" w:hAnsi="Tahoma" w:cs="Tahoma"/>
          <w:sz w:val="20"/>
          <w:szCs w:val="20"/>
        </w:rPr>
        <w:t>____________________________________________________________________________</w:t>
      </w:r>
      <w:r w:rsidR="00ED03A0" w:rsidRPr="003C7B96">
        <w:rPr>
          <w:rFonts w:ascii="Tahoma" w:hAnsi="Tahoma" w:cs="Tahoma"/>
          <w:sz w:val="20"/>
          <w:szCs w:val="20"/>
          <w:u w:val="single"/>
        </w:rPr>
        <w:tab/>
      </w:r>
      <w:r w:rsidR="00ED03A0" w:rsidRPr="003C7B96">
        <w:rPr>
          <w:rFonts w:ascii="Tahoma" w:hAnsi="Tahoma" w:cs="Tahoma"/>
          <w:sz w:val="20"/>
          <w:szCs w:val="20"/>
          <w:u w:val="single"/>
        </w:rPr>
        <w:tab/>
      </w:r>
      <w:r w:rsidR="003C7B96">
        <w:rPr>
          <w:rFonts w:ascii="Tahoma" w:hAnsi="Tahoma" w:cs="Tahoma"/>
          <w:sz w:val="20"/>
          <w:szCs w:val="20"/>
          <w:u w:val="single"/>
        </w:rPr>
        <w:t>_____________</w:t>
      </w:r>
    </w:p>
    <w:p w14:paraId="06517E0E" w14:textId="77777777" w:rsidR="00ED03A0" w:rsidRPr="003C7B96" w:rsidRDefault="00ED03A0">
      <w:pPr>
        <w:rPr>
          <w:rFonts w:ascii="Tahoma" w:hAnsi="Tahoma" w:cs="Tahoma"/>
          <w:sz w:val="20"/>
          <w:szCs w:val="20"/>
          <w:u w:val="single"/>
        </w:rPr>
      </w:pPr>
    </w:p>
    <w:p w14:paraId="7F5D9E52" w14:textId="77777777" w:rsidR="00ED03A0" w:rsidRPr="003C7B96" w:rsidRDefault="00ED03A0">
      <w:pPr>
        <w:rPr>
          <w:rFonts w:ascii="Tahoma" w:hAnsi="Tahoma" w:cs="Tahoma"/>
          <w:sz w:val="20"/>
          <w:szCs w:val="20"/>
          <w:u w:val="single"/>
        </w:rPr>
      </w:pPr>
    </w:p>
    <w:p w14:paraId="361FE0D9" w14:textId="74AA89B0" w:rsidR="00ED03A0" w:rsidRPr="001B57D8" w:rsidRDefault="001B57D8" w:rsidP="001B57D8">
      <w:pPr>
        <w:jc w:val="right"/>
        <w:rPr>
          <w:rFonts w:ascii="Tahoma" w:hAnsi="Tahoma" w:cs="Tahoma"/>
          <w:sz w:val="20"/>
          <w:szCs w:val="20"/>
        </w:rPr>
      </w:pPr>
      <w:r w:rsidRPr="003C7B96">
        <w:rPr>
          <w:rFonts w:ascii="Tahoma" w:hAnsi="Tahoma" w:cs="Tahoma"/>
          <w:sz w:val="20"/>
          <w:szCs w:val="20"/>
        </w:rPr>
        <w:t>Thank you!</w:t>
      </w:r>
    </w:p>
    <w:p w14:paraId="382C7451" w14:textId="77777777" w:rsidR="001B57D8" w:rsidRPr="003C7B96" w:rsidRDefault="001B57D8" w:rsidP="001F16DA">
      <w:pPr>
        <w:rPr>
          <w:rFonts w:ascii="Tahoma" w:hAnsi="Tahoma" w:cs="Tahoma"/>
          <w:sz w:val="20"/>
          <w:szCs w:val="20"/>
        </w:rPr>
      </w:pPr>
    </w:p>
    <w:sectPr w:rsidR="001B57D8" w:rsidRPr="003C7B96">
      <w:headerReference w:type="even" r:id="rId8"/>
      <w:headerReference w:type="default" r:id="rId9"/>
      <w:footerReference w:type="default" r:id="rId10"/>
      <w:headerReference w:type="first" r:id="rId1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148A9F2" w14:textId="77777777" w:rsidR="00D44A83" w:rsidRDefault="00D44A83">
      <w:r>
        <w:separator/>
      </w:r>
    </w:p>
  </w:endnote>
  <w:endnote w:type="continuationSeparator" w:id="0">
    <w:p w14:paraId="68820559" w14:textId="77777777" w:rsidR="00D44A83" w:rsidRDefault="00D44A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AB555A" w14:textId="77777777" w:rsidR="004F0482" w:rsidRPr="00070D10" w:rsidRDefault="004F0482">
    <w:pPr>
      <w:pStyle w:val="Footer"/>
      <w:rPr>
        <w:sz w:val="16"/>
        <w:szCs w:val="16"/>
      </w:rPr>
    </w:pPr>
    <w:r w:rsidRPr="00070D10">
      <w:rPr>
        <w:sz w:val="16"/>
        <w:szCs w:val="16"/>
      </w:rPr>
      <w:t>Revised 3/8/10</w:t>
    </w:r>
    <w:r>
      <w:rPr>
        <w:sz w:val="16"/>
        <w:szCs w:val="16"/>
      </w:rPr>
      <w:t xml:space="preserve">, 3/27/12 </w:t>
    </w:r>
    <w:proofErr w:type="spellStart"/>
    <w:r>
      <w:rPr>
        <w:sz w:val="16"/>
        <w:szCs w:val="16"/>
      </w:rPr>
      <w:t>aj</w:t>
    </w:r>
    <w:proofErr w:type="spellEnd"/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049FBD" w14:textId="77777777" w:rsidR="00D44A83" w:rsidRDefault="00D44A83">
      <w:r>
        <w:separator/>
      </w:r>
    </w:p>
  </w:footnote>
  <w:footnote w:type="continuationSeparator" w:id="0">
    <w:p w14:paraId="52727E38" w14:textId="77777777" w:rsidR="00D44A83" w:rsidRDefault="00D44A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1B0C" w14:textId="77777777" w:rsidR="004F0482" w:rsidRDefault="004F0482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8C45D39" w14:textId="77777777" w:rsidR="004F0482" w:rsidRDefault="004F0482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A3F2E8" w14:textId="77777777" w:rsidR="004F0482" w:rsidRDefault="004F0482">
    <w:pPr>
      <w:pStyle w:val="Header"/>
      <w:framePr w:wrap="around" w:vAnchor="text" w:hAnchor="margin" w:xAlign="right" w:y="1"/>
      <w:rPr>
        <w:rStyle w:val="PageNumber"/>
      </w:rPr>
    </w:pPr>
  </w:p>
  <w:p w14:paraId="7EAA9501" w14:textId="39DA1E22" w:rsidR="004F0482" w:rsidRPr="00D14F6F" w:rsidRDefault="004F0482">
    <w:pPr>
      <w:pStyle w:val="Header"/>
      <w:rPr>
        <w:rFonts w:ascii="Tahoma" w:hAnsi="Tahoma" w:cs="Tahoma"/>
        <w:sz w:val="20"/>
      </w:rPr>
    </w:pPr>
    <w:r>
      <w:rPr>
        <w:rFonts w:ascii="Comic Sans MS" w:hAnsi="Comic Sans MS"/>
        <w:sz w:val="20"/>
      </w:rPr>
      <w:tab/>
    </w:r>
    <w:r>
      <w:rPr>
        <w:rFonts w:ascii="Comic Sans MS" w:hAnsi="Comic Sans MS"/>
        <w:sz w:val="20"/>
      </w:rPr>
      <w:tab/>
    </w:r>
    <w:r>
      <w:rPr>
        <w:rFonts w:ascii="Comic Sans MS" w:hAnsi="Comic Sans MS"/>
        <w:sz w:val="20"/>
      </w:rPr>
      <w:tab/>
    </w:r>
    <w:r w:rsidRPr="00D14F6F">
      <w:rPr>
        <w:rFonts w:ascii="Tahoma" w:hAnsi="Tahoma" w:cs="Tahoma"/>
        <w:sz w:val="20"/>
      </w:rPr>
      <w:tab/>
    </w:r>
    <w:r w:rsidRPr="00D14F6F">
      <w:rPr>
        <w:rFonts w:ascii="Tahoma" w:hAnsi="Tahoma" w:cs="Tahoma"/>
        <w:sz w:val="20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583684" w14:textId="77777777" w:rsidR="004F0482" w:rsidRDefault="004F0482">
    <w:pPr>
      <w:pStyle w:val="Header"/>
      <w:rPr>
        <w:rFonts w:ascii="Comic Sans MS" w:hAnsi="Comic Sans MS"/>
        <w:sz w:val="20"/>
      </w:rPr>
    </w:pPr>
    <w:r>
      <w:rPr>
        <w:rFonts w:ascii="Comic Sans MS" w:hAnsi="Comic Sans MS"/>
        <w:sz w:val="20"/>
      </w:rPr>
      <w:fldChar w:fldCharType="begin"/>
    </w:r>
    <w:r>
      <w:rPr>
        <w:rFonts w:ascii="Comic Sans MS" w:hAnsi="Comic Sans MS"/>
        <w:sz w:val="20"/>
      </w:rPr>
      <w:instrText xml:space="preserve"> FILENAME </w:instrText>
    </w:r>
    <w:r>
      <w:rPr>
        <w:rFonts w:ascii="Comic Sans MS" w:hAnsi="Comic Sans MS"/>
        <w:sz w:val="20"/>
      </w:rPr>
      <w:fldChar w:fldCharType="separate"/>
    </w:r>
    <w:r>
      <w:rPr>
        <w:rFonts w:ascii="Comic Sans MS" w:hAnsi="Comic Sans MS"/>
        <w:noProof/>
        <w:sz w:val="20"/>
      </w:rPr>
      <w:t>Document5</w:t>
    </w:r>
    <w:r>
      <w:rPr>
        <w:rFonts w:ascii="Comic Sans MS" w:hAnsi="Comic Sans MS"/>
        <w:sz w:val="20"/>
      </w:rPr>
      <w:fldChar w:fldCharType="end"/>
    </w:r>
    <w:r>
      <w:rPr>
        <w:rFonts w:ascii="Comic Sans MS" w:hAnsi="Comic Sans MS"/>
        <w:sz w:val="20"/>
      </w:rPr>
      <w:tab/>
    </w:r>
    <w:r>
      <w:rPr>
        <w:rFonts w:ascii="Comic Sans MS" w:hAnsi="Comic Sans MS"/>
        <w:sz w:val="20"/>
      </w:rPr>
      <w:tab/>
    </w:r>
    <w:r>
      <w:rPr>
        <w:rFonts w:ascii="Comic Sans MS" w:hAnsi="Comic Sans MS"/>
        <w:sz w:val="20"/>
      </w:rPr>
      <w:tab/>
      <w:t xml:space="preserve">Page </w:t>
    </w:r>
    <w:r>
      <w:rPr>
        <w:rStyle w:val="PageNumber"/>
        <w:rFonts w:ascii="Comic Sans MS" w:hAnsi="Comic Sans MS"/>
        <w:sz w:val="20"/>
      </w:rPr>
      <w:fldChar w:fldCharType="begin"/>
    </w:r>
    <w:r>
      <w:rPr>
        <w:rStyle w:val="PageNumber"/>
        <w:rFonts w:ascii="Comic Sans MS" w:hAnsi="Comic Sans MS"/>
        <w:sz w:val="20"/>
      </w:rPr>
      <w:instrText xml:space="preserve"> PAGE </w:instrText>
    </w:r>
    <w:r>
      <w:rPr>
        <w:rStyle w:val="PageNumber"/>
        <w:rFonts w:ascii="Comic Sans MS" w:hAnsi="Comic Sans MS"/>
        <w:sz w:val="20"/>
      </w:rPr>
      <w:fldChar w:fldCharType="separate"/>
    </w:r>
    <w:r>
      <w:rPr>
        <w:rStyle w:val="PageNumber"/>
        <w:rFonts w:ascii="Comic Sans MS" w:hAnsi="Comic Sans MS"/>
        <w:noProof/>
        <w:sz w:val="20"/>
      </w:rPr>
      <w:t>1</w:t>
    </w:r>
    <w:r>
      <w:rPr>
        <w:rStyle w:val="PageNumber"/>
        <w:rFonts w:ascii="Comic Sans MS" w:hAnsi="Comic Sans MS"/>
        <w:sz w:val="20"/>
      </w:rPr>
      <w:fldChar w:fldCharType="end"/>
    </w:r>
    <w:r>
      <w:rPr>
        <w:rStyle w:val="PageNumber"/>
        <w:rFonts w:ascii="Comic Sans MS" w:hAnsi="Comic Sans MS"/>
        <w:sz w:val="20"/>
      </w:rPr>
      <w:t xml:space="preserve"> of </w:t>
    </w:r>
    <w:r>
      <w:rPr>
        <w:rStyle w:val="PageNumber"/>
        <w:rFonts w:ascii="Comic Sans MS" w:hAnsi="Comic Sans MS"/>
        <w:sz w:val="20"/>
      </w:rPr>
      <w:fldChar w:fldCharType="begin"/>
    </w:r>
    <w:r>
      <w:rPr>
        <w:rStyle w:val="PageNumber"/>
        <w:rFonts w:ascii="Comic Sans MS" w:hAnsi="Comic Sans MS"/>
        <w:sz w:val="20"/>
      </w:rPr>
      <w:instrText xml:space="preserve"> NUMPAGES </w:instrText>
    </w:r>
    <w:r>
      <w:rPr>
        <w:rStyle w:val="PageNumber"/>
        <w:rFonts w:ascii="Comic Sans MS" w:hAnsi="Comic Sans MS"/>
        <w:sz w:val="20"/>
      </w:rPr>
      <w:fldChar w:fldCharType="separate"/>
    </w:r>
    <w:r>
      <w:rPr>
        <w:rStyle w:val="PageNumber"/>
        <w:rFonts w:ascii="Comic Sans MS" w:hAnsi="Comic Sans MS"/>
        <w:noProof/>
        <w:sz w:val="20"/>
      </w:rPr>
      <w:t>4</w:t>
    </w:r>
    <w:r>
      <w:rPr>
        <w:rStyle w:val="PageNumber"/>
        <w:rFonts w:ascii="Comic Sans MS" w:hAnsi="Comic Sans MS"/>
        <w:sz w:val="2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112CCB"/>
    <w:multiLevelType w:val="hybridMultilevel"/>
    <w:tmpl w:val="6B04EE7A"/>
    <w:lvl w:ilvl="0" w:tplc="040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A2C6187"/>
    <w:multiLevelType w:val="hybridMultilevel"/>
    <w:tmpl w:val="699A927E"/>
    <w:lvl w:ilvl="0" w:tplc="C70CBD02">
      <w:start w:val="5"/>
      <w:numFmt w:val="upperLetter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6DB203C8"/>
    <w:multiLevelType w:val="hybridMultilevel"/>
    <w:tmpl w:val="6F26930C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DCA2EA7"/>
    <w:multiLevelType w:val="multilevel"/>
    <w:tmpl w:val="6B04EE7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1A65"/>
    <w:rsid w:val="0000066A"/>
    <w:rsid w:val="00025908"/>
    <w:rsid w:val="0003444A"/>
    <w:rsid w:val="000612B0"/>
    <w:rsid w:val="00070D10"/>
    <w:rsid w:val="001B57D8"/>
    <w:rsid w:val="001F16DA"/>
    <w:rsid w:val="00224B3E"/>
    <w:rsid w:val="00236550"/>
    <w:rsid w:val="00282594"/>
    <w:rsid w:val="003251FC"/>
    <w:rsid w:val="0034123A"/>
    <w:rsid w:val="003C7B96"/>
    <w:rsid w:val="003D1A65"/>
    <w:rsid w:val="004169CD"/>
    <w:rsid w:val="0048096F"/>
    <w:rsid w:val="004A5B5D"/>
    <w:rsid w:val="004A64BF"/>
    <w:rsid w:val="004D3F3E"/>
    <w:rsid w:val="004F0482"/>
    <w:rsid w:val="00517273"/>
    <w:rsid w:val="0055785F"/>
    <w:rsid w:val="00591266"/>
    <w:rsid w:val="005D49AE"/>
    <w:rsid w:val="005E692F"/>
    <w:rsid w:val="005F60AE"/>
    <w:rsid w:val="006131D4"/>
    <w:rsid w:val="006968D1"/>
    <w:rsid w:val="006B6E19"/>
    <w:rsid w:val="007313E8"/>
    <w:rsid w:val="00770C17"/>
    <w:rsid w:val="00775969"/>
    <w:rsid w:val="007C25D1"/>
    <w:rsid w:val="007C26F0"/>
    <w:rsid w:val="007E00C2"/>
    <w:rsid w:val="00806507"/>
    <w:rsid w:val="0088379D"/>
    <w:rsid w:val="008A37EC"/>
    <w:rsid w:val="008F2D07"/>
    <w:rsid w:val="00A44040"/>
    <w:rsid w:val="00AD2AB3"/>
    <w:rsid w:val="00B1441E"/>
    <w:rsid w:val="00C67942"/>
    <w:rsid w:val="00CC321C"/>
    <w:rsid w:val="00CF0805"/>
    <w:rsid w:val="00D14F6F"/>
    <w:rsid w:val="00D44A83"/>
    <w:rsid w:val="00DA5C1F"/>
    <w:rsid w:val="00DB0903"/>
    <w:rsid w:val="00DC0C6C"/>
    <w:rsid w:val="00DE5B48"/>
    <w:rsid w:val="00E15F17"/>
    <w:rsid w:val="00E535EC"/>
    <w:rsid w:val="00EB4C58"/>
    <w:rsid w:val="00ED03A0"/>
    <w:rsid w:val="00F01EB5"/>
    <w:rsid w:val="00F07FC2"/>
    <w:rsid w:val="00F2668C"/>
    <w:rsid w:val="00F8013F"/>
    <w:rsid w:val="00FC30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1817481"/>
  <w15:chartTrackingRefBased/>
  <w15:docId w15:val="{29CECF50-68C6-48DC-8C25-6336FD4BE2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Comic Sans MS" w:hAnsi="Comic Sans MS"/>
      <w:b/>
      <w:bCs/>
      <w:sz w:val="22"/>
    </w:rPr>
  </w:style>
  <w:style w:type="paragraph" w:styleId="Heading2">
    <w:name w:val="heading 2"/>
    <w:basedOn w:val="Normal"/>
    <w:next w:val="Normal"/>
    <w:qFormat/>
    <w:pPr>
      <w:keepNext/>
      <w:outlineLvl w:val="1"/>
    </w:pPr>
    <w:rPr>
      <w:rFonts w:ascii="Comic Sans MS" w:hAnsi="Comic Sans MS"/>
      <w:b/>
      <w:sz w:val="26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PageNumber">
    <w:name w:val="page number"/>
    <w:basedOn w:val="DefaultParagraphFont"/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pPr>
      <w:jc w:val="center"/>
    </w:pPr>
    <w:rPr>
      <w:rFonts w:ascii="Comic Sans MS" w:hAnsi="Comic Sans MS"/>
      <w:b/>
      <w:bCs/>
    </w:rPr>
  </w:style>
  <w:style w:type="paragraph" w:styleId="BodyText2">
    <w:name w:val="Body Text 2"/>
    <w:basedOn w:val="Normal"/>
    <w:rPr>
      <w:rFonts w:ascii="Comic Sans MS" w:hAnsi="Comic Sans MS"/>
      <w:b/>
      <w:bCs/>
      <w:sz w:val="22"/>
    </w:rPr>
  </w:style>
  <w:style w:type="paragraph" w:styleId="Title">
    <w:name w:val="Title"/>
    <w:basedOn w:val="Normal"/>
    <w:qFormat/>
    <w:pPr>
      <w:jc w:val="center"/>
    </w:pPr>
    <w:rPr>
      <w:rFonts w:ascii="Comic Sans MS" w:hAnsi="Comic Sans MS"/>
      <w:b/>
      <w:sz w:val="30"/>
      <w:szCs w:val="32"/>
    </w:rPr>
  </w:style>
  <w:style w:type="paragraph" w:styleId="Subtitle">
    <w:name w:val="Subtitle"/>
    <w:basedOn w:val="Normal"/>
    <w:qFormat/>
    <w:pPr>
      <w:jc w:val="center"/>
    </w:pPr>
    <w:rPr>
      <w:rFonts w:ascii="Comic Sans MS" w:hAnsi="Comic Sans MS"/>
      <w:b/>
      <w:sz w:val="30"/>
      <w:szCs w:val="32"/>
    </w:rPr>
  </w:style>
  <w:style w:type="table" w:styleId="TableGrid">
    <w:name w:val="Table Grid"/>
    <w:basedOn w:val="TableNormal"/>
    <w:rsid w:val="002365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C0C6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O:\benchmark\TX%20Application%20for%20FH%20Verification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TX Application for FH Verification</Template>
  <TotalTime>56</TotalTime>
  <Pages>8</Pages>
  <Words>1859</Words>
  <Characters>10597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Lifeway for Youth</vt:lpstr>
    </vt:vector>
  </TitlesOfParts>
  <Company>Lifeway for Youth</Company>
  <LinksUpToDate>false</LinksUpToDate>
  <CharactersWithSpaces>12432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Lifeway for Youth</dc:title>
  <dc:subject/>
  <dc:creator>James Rose</dc:creator>
  <cp:keywords/>
  <dc:description/>
  <cp:lastModifiedBy>Amanda Timoteo</cp:lastModifiedBy>
  <cp:revision>26</cp:revision>
  <cp:lastPrinted>2008-10-06T14:47:00Z</cp:lastPrinted>
  <dcterms:created xsi:type="dcterms:W3CDTF">2018-09-06T04:59:00Z</dcterms:created>
  <dcterms:modified xsi:type="dcterms:W3CDTF">2019-10-21T18:21:00Z</dcterms:modified>
</cp:coreProperties>
</file>